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6161B" w14:textId="77777777" w:rsidR="00A340F2" w:rsidRPr="00A17BA2" w:rsidRDefault="00944C16" w:rsidP="004800A7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74306A70" wp14:editId="00704CB1">
                <wp:simplePos x="0" y="0"/>
                <wp:positionH relativeFrom="page">
                  <wp:posOffset>1315708</wp:posOffset>
                </wp:positionH>
                <wp:positionV relativeFrom="page">
                  <wp:posOffset>346075</wp:posOffset>
                </wp:positionV>
                <wp:extent cx="5628443" cy="8096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443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7687E6" w14:textId="77777777" w:rsidR="003F514D" w:rsidRPr="003F514D" w:rsidRDefault="00944C16" w:rsidP="003F514D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EĞİTİM</w:t>
                            </w:r>
                            <w:r w:rsidR="003F514D"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DEĞERLENDİRME ANKETİ</w:t>
                            </w:r>
                          </w:p>
                          <w:p w14:paraId="66484B4F" w14:textId="77777777" w:rsidR="004E614F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14:paraId="7E7DFDD9" w14:textId="77777777" w:rsidR="00B5218B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3" o:spid="_x0000_s1026" type="#_x0000_t202" style="position:absolute;margin-left:103.6pt;margin-top:27.25pt;width:443.2pt;height:63.75pt;z-index: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" filled="f" stroked="f" strokeweight=".5pt">
                <v:textbox>
                  <w:txbxContent>
                    <w:p w:rsidR="003F514D" w:rsidRPr="003F514D" w:rsidRDefault="00944C16" w:rsidP="003F514D">
                      <w:pPr>
                        <w:jc w:val="center"/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EĞİTİM</w:t>
                      </w:r>
                      <w:r w:rsidR="003F514D"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 DEĞERLENDİRME ANKETİ</w:t>
                      </w:r>
                    </w:p>
                    <w:p w:rsidR="004E614F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B5218B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F514D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6F3ADB78" wp14:editId="40027B23">
                <wp:simplePos x="0" y="0"/>
                <wp:positionH relativeFrom="margin">
                  <wp:posOffset>493999</wp:posOffset>
                </wp:positionH>
                <wp:positionV relativeFrom="page">
                  <wp:posOffset>825623</wp:posOffset>
                </wp:positionV>
                <wp:extent cx="5353235" cy="101409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23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0D836B" w14:textId="77777777" w:rsidR="00B5218B" w:rsidRPr="007C0944" w:rsidRDefault="00944C16" w:rsidP="00B5758A">
                            <w:pPr>
                              <w:jc w:val="both"/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Almış 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olduğunuz </w:t>
                            </w:r>
                            <w:r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eğitimle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 ile ilgili</w:t>
                            </w:r>
                            <w:r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 olarak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 xml:space="preserve"> belirteceğiniz görüşleriniz gelecekte daha kaliteli hizmet sunmamız için bize yol gösterecektir. İlginize teşekkür ederiz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0E776FE6" w14:textId="77777777" w:rsidR="00B5218B" w:rsidRPr="007C0944" w:rsidRDefault="00B5218B" w:rsidP="007C094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" o:spid="_x0000_s1027" type="#_x0000_t202" style="position:absolute;margin-left:38.9pt;margin-top:65pt;width:421.5pt;height:79.85pt;z-index:251611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" filled="f" stroked="f" strokeweight=".5pt">
                <v:textbox>
                  <w:txbxContent>
                    <w:p w:rsidR="00B5218B" w:rsidRPr="007C0944" w:rsidRDefault="00944C16" w:rsidP="00B5758A">
                      <w:pPr>
                        <w:jc w:val="both"/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Almış 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olduğunuz </w:t>
                      </w:r>
                      <w:r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eğitimle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 ile ilgili</w:t>
                      </w:r>
                      <w:r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 olarak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 xml:space="preserve"> belirteceğiniz görüşleriniz gelecekte daha kaliteli hizmet sunmamız için bize yol gösterecektir. İlginize teşekkür ederiz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B5218B" w:rsidRPr="007C0944" w:rsidRDefault="00B5218B" w:rsidP="007C0944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3F514D">
        <w:rPr>
          <w:noProof/>
          <w:lang w:eastAsia="tr-TR"/>
        </w:rPr>
        <w:drawing>
          <wp:anchor distT="0" distB="0" distL="114300" distR="114300" simplePos="0" relativeHeight="251609088" behindDoc="0" locked="0" layoutInCell="1" allowOverlap="1" wp14:anchorId="3A3ACC5A" wp14:editId="7CBE5BFA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CAD1F7" w14:textId="77777777" w:rsidR="000E7C40" w:rsidRPr="00A17BA2" w:rsidRDefault="000E7C40">
      <w:pPr>
        <w:rPr>
          <w:noProof/>
        </w:rPr>
      </w:pPr>
    </w:p>
    <w:p w14:paraId="70E5C77F" w14:textId="77777777" w:rsidR="000E7C40" w:rsidRPr="00A17BA2" w:rsidRDefault="000E7C40">
      <w:pPr>
        <w:rPr>
          <w:noProof/>
        </w:rPr>
      </w:pPr>
    </w:p>
    <w:p w14:paraId="3A233A04" w14:textId="77777777" w:rsidR="007F18DD" w:rsidRDefault="007F18DD" w:rsidP="00A36725">
      <w:pPr>
        <w:rPr>
          <w:noProof/>
        </w:rPr>
      </w:pPr>
    </w:p>
    <w:p w14:paraId="74756E10" w14:textId="77777777" w:rsidR="007F18DD" w:rsidRPr="007F18DD" w:rsidRDefault="007F18DD" w:rsidP="007F18DD"/>
    <w:p w14:paraId="580C4802" w14:textId="77777777" w:rsidR="007F18DD" w:rsidRPr="007F18DD" w:rsidRDefault="007F18DD" w:rsidP="00E06423"/>
    <w:p w14:paraId="6A3359A7" w14:textId="77777777" w:rsidR="00E06423" w:rsidRDefault="00864A4B" w:rsidP="007F18DD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DDB8A5F" wp14:editId="5A581E6D">
                <wp:simplePos x="0" y="0"/>
                <wp:positionH relativeFrom="column">
                  <wp:posOffset>-491581</wp:posOffset>
                </wp:positionH>
                <wp:positionV relativeFrom="page">
                  <wp:posOffset>2963635</wp:posOffset>
                </wp:positionV>
                <wp:extent cx="6858000" cy="1298121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29812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ListeTablo1Ak-Vurgu6"/>
                              <w:tblW w:w="104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36"/>
                              <w:gridCol w:w="7115"/>
                            </w:tblGrid>
                            <w:tr w:rsidR="004800A7" w:rsidRPr="00152BB9" w14:paraId="3F48B0F2" w14:textId="77777777" w:rsidTr="004800A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55404B18" w14:textId="77777777" w:rsidR="00E06423" w:rsidRPr="0038344D" w:rsidRDefault="00E06423" w:rsidP="00944C16">
                                  <w:pPr>
                                    <w:suppressOverlap/>
                                    <w:rPr>
                                      <w:rFonts w:ascii="Montserrat" w:hAnsi="Montserrat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="00944C16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ĞİTİMİN</w:t>
                                  </w: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KONUSU   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1E8DC198" w14:textId="77777777" w:rsidR="00E06423" w:rsidRPr="00152BB9" w:rsidRDefault="00E06423" w:rsidP="00E06423">
                                  <w:pPr>
                                    <w:suppressOverlap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06423" w:rsidRPr="00152BB9" w14:paraId="0046D66A" w14:textId="77777777" w:rsidTr="004800A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62B90DC0" w14:textId="77777777" w:rsidR="00E06423" w:rsidRPr="0038344D" w:rsidRDefault="00E06423" w:rsidP="00944C16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="00944C16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ĞİTİMİN</w:t>
                                  </w: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TARİHİ / YERİ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705176C8" w14:textId="77777777" w:rsidR="00E06423" w:rsidRPr="00152BB9" w:rsidRDefault="00E06423" w:rsidP="00E06423">
                                  <w:pPr>
                                    <w:suppressOverlap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4800A7" w:rsidRPr="00152BB9" w14:paraId="713BE4F4" w14:textId="77777777" w:rsidTr="004800A7">
                              <w:trPr>
                                <w:trHeight w:val="48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389C4872" w14:textId="77777777" w:rsidR="00E06423" w:rsidRPr="0038344D" w:rsidRDefault="00E06423" w:rsidP="004307F3">
                                  <w:pPr>
                                    <w:ind w:firstLine="29"/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</w:t>
                                  </w:r>
                                  <w:r w:rsidR="00944C16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ĞİTİMİ</w:t>
                                  </w: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VEREN KİŞİ VEYA KURUM  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14:paraId="5E941023" w14:textId="77777777" w:rsidR="00E06423" w:rsidRPr="00152BB9" w:rsidRDefault="00864A4B" w:rsidP="00864A4B">
                                  <w:pPr>
                                    <w:suppressOverlap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14:paraId="21CB6778" w14:textId="77777777" w:rsidR="00E06423" w:rsidRDefault="00E064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B8A5F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margin-left:-38.7pt;margin-top:233.35pt;width:540pt;height:102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" filled="f" stroked="f">
                <v:textbox>
                  <w:txbxContent>
                    <w:tbl>
                      <w:tblPr>
                        <w:tblStyle w:val="ListeTablo1Ak-Vurgu6"/>
                        <w:tblW w:w="10451" w:type="dxa"/>
                        <w:tblLook w:val="04A0" w:firstRow="1" w:lastRow="0" w:firstColumn="1" w:lastColumn="0" w:noHBand="0" w:noVBand="1"/>
                      </w:tblPr>
                      <w:tblGrid>
                        <w:gridCol w:w="3336"/>
                        <w:gridCol w:w="7115"/>
                      </w:tblGrid>
                      <w:tr w:rsidR="004800A7" w:rsidRPr="00152BB9" w14:paraId="3F48B0F2" w14:textId="77777777" w:rsidTr="004800A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55404B18" w14:textId="77777777" w:rsidR="00E06423" w:rsidRPr="0038344D" w:rsidRDefault="00E06423" w:rsidP="00944C16">
                            <w:pPr>
                              <w:suppressOverlap/>
                              <w:rPr>
                                <w:rFonts w:ascii="Montserrat" w:hAnsi="Montserrat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="00944C16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ĞİTİMİN</w:t>
                            </w: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KONUSU   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1E8DC198" w14:textId="77777777" w:rsidR="00E06423" w:rsidRPr="00152BB9" w:rsidRDefault="00E06423" w:rsidP="00E06423">
                            <w:pPr>
                              <w:suppressOverlap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E06423" w:rsidRPr="00152BB9" w14:paraId="0046D66A" w14:textId="77777777" w:rsidTr="004800A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62B90DC0" w14:textId="77777777" w:rsidR="00E06423" w:rsidRPr="0038344D" w:rsidRDefault="00E06423" w:rsidP="00944C16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="00944C16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ĞİTİMİN</w:t>
                            </w: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TARİHİ / YERİ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705176C8" w14:textId="77777777" w:rsidR="00E06423" w:rsidRPr="00152BB9" w:rsidRDefault="00E06423" w:rsidP="00E06423">
                            <w:pPr>
                              <w:suppressOverlap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4800A7" w:rsidRPr="00152BB9" w14:paraId="713BE4F4" w14:textId="77777777" w:rsidTr="004800A7">
                        <w:trPr>
                          <w:trHeight w:val="48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389C4872" w14:textId="77777777" w:rsidR="00E06423" w:rsidRPr="0038344D" w:rsidRDefault="00E06423" w:rsidP="004307F3">
                            <w:pPr>
                              <w:ind w:firstLine="29"/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E</w:t>
                            </w:r>
                            <w:r w:rsidR="00944C16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>ĞİTİMİ</w:t>
                            </w: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VEREN KİŞİ VEYA KURUM  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14:paraId="5E941023" w14:textId="77777777" w:rsidR="00E06423" w:rsidRPr="00152BB9" w:rsidRDefault="00864A4B" w:rsidP="00864A4B">
                            <w:pPr>
                              <w:suppressOverlap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14:paraId="21CB6778" w14:textId="77777777" w:rsidR="00E06423" w:rsidRDefault="00E06423"/>
                  </w:txbxContent>
                </v:textbox>
                <w10:wrap anchory="page"/>
              </v:shape>
            </w:pict>
          </mc:Fallback>
        </mc:AlternateContent>
      </w:r>
    </w:p>
    <w:p w14:paraId="4F034F35" w14:textId="77777777" w:rsidR="007F18DD" w:rsidRPr="00892B19" w:rsidRDefault="007F18DD" w:rsidP="007F18DD"/>
    <w:p w14:paraId="4D02818A" w14:textId="77777777" w:rsidR="007201A7" w:rsidRPr="00F248B5" w:rsidRDefault="00BD4512" w:rsidP="007F18DD">
      <w:pPr>
        <w:tabs>
          <w:tab w:val="left" w:pos="1303"/>
        </w:tabs>
        <w:rPr>
          <w:u w:val="single"/>
        </w:rPr>
      </w:pPr>
      <w:r>
        <w:rPr>
          <w:noProof/>
          <w:u w:val="single"/>
          <w:lang w:eastAsia="tr-TR"/>
        </w:rPr>
        <mc:AlternateContent>
          <mc:Choice Requires="wpg">
            <w:drawing>
              <wp:anchor distT="0" distB="0" distL="114300" distR="114300" simplePos="0" relativeHeight="251608063" behindDoc="0" locked="0" layoutInCell="1" allowOverlap="1" wp14:anchorId="0194131E" wp14:editId="2D46B8DD">
                <wp:simplePos x="0" y="0"/>
                <wp:positionH relativeFrom="column">
                  <wp:posOffset>-433070</wp:posOffset>
                </wp:positionH>
                <wp:positionV relativeFrom="paragraph">
                  <wp:posOffset>1409065</wp:posOffset>
                </wp:positionV>
                <wp:extent cx="6767830" cy="4314824"/>
                <wp:effectExtent l="0" t="0" r="13970" b="0"/>
                <wp:wrapNone/>
                <wp:docPr id="57" name="Gr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7830" cy="4314824"/>
                          <a:chOff x="0" y="0"/>
                          <a:chExt cx="6768982" cy="4315242"/>
                        </a:xfrm>
                      </wpg:grpSpPr>
                      <wps:wsp>
                        <wps:cNvPr id="17" name="Yuvarlatılmış Dikdörtgen 17"/>
                        <wps:cNvSpPr/>
                        <wps:spPr>
                          <a:xfrm>
                            <a:off x="49159" y="1946786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Yuvarlatılmış Dikdörtgen 18"/>
                        <wps:cNvSpPr/>
                        <wps:spPr>
                          <a:xfrm>
                            <a:off x="67770" y="2330244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Yuvarlatılmış Dikdörtgen 19"/>
                        <wps:cNvSpPr/>
                        <wps:spPr>
                          <a:xfrm>
                            <a:off x="67771" y="2723535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Yuvarlatılmış Dikdörtgen 7"/>
                        <wps:cNvSpPr/>
                        <wps:spPr>
                          <a:xfrm>
                            <a:off x="67771" y="3519948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Yuvarlatılmış Dikdörtgen 41"/>
                        <wps:cNvSpPr/>
                        <wps:spPr>
                          <a:xfrm>
                            <a:off x="68826" y="3923070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Yuvarlatılmış Dikdörtgen 11"/>
                        <wps:cNvSpPr/>
                        <wps:spPr>
                          <a:xfrm>
                            <a:off x="49159" y="393290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Yuvarlatılmış Dikdörtgen 12"/>
                        <wps:cNvSpPr/>
                        <wps:spPr>
                          <a:xfrm>
                            <a:off x="49159" y="1543664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Yuvarlatılmış Dikdörtgen 13"/>
                        <wps:cNvSpPr/>
                        <wps:spPr>
                          <a:xfrm>
                            <a:off x="49159" y="1160206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0C86C63" w14:textId="77777777" w:rsidR="0077625B" w:rsidRDefault="0077625B" w:rsidP="0077625B">
                              <w:pPr>
                                <w:jc w:val="center"/>
                              </w:pPr>
                              <w:r>
                                <w:t>“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Yuvarlatılmış Dikdörtgen 14"/>
                        <wps:cNvSpPr/>
                        <wps:spPr>
                          <a:xfrm>
                            <a:off x="49159" y="776748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9833" y="442452"/>
                            <a:ext cx="3098165" cy="266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28A9D5D" w14:textId="77777777" w:rsidR="00F248B5" w:rsidRPr="007C0944" w:rsidRDefault="007C0944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 w:rsidRPr="007C0944">
                                <w:rPr>
                                  <w:rFonts w:ascii="Montserrat" w:hAnsi="Montserrat"/>
                                  <w:b/>
                                </w:rPr>
                                <w:t xml:space="preserve">1. </w:t>
                              </w:r>
                              <w:r w:rsidR="00944C16">
                                <w:rPr>
                                  <w:rFonts w:ascii="Montserrat" w:hAnsi="Montserrat"/>
                                  <w:b/>
                                </w:rPr>
                                <w:t>Eğitimin saati katılıma uygundur.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6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08449"/>
                            <a:ext cx="2787015" cy="344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7A2C8F" w14:textId="019C3DD3" w:rsidR="007C0944" w:rsidRPr="007C0944" w:rsidRDefault="00544E55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 w:hint="eastAsia"/>
                                  <w:b/>
                                </w:rPr>
                                <w:t>3</w:t>
                              </w:r>
                              <w:r w:rsidR="007C0944" w:rsidRPr="007C0944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. </w:t>
                              </w:r>
                              <w:r w:rsidR="00CC35A1">
                                <w:rPr>
                                  <w:rFonts w:ascii="Montserrat" w:hAnsi="Montserrat"/>
                                  <w:b/>
                                </w:rPr>
                                <w:t>Mekân</w:t>
                              </w:r>
                              <w:r w:rsidR="00944C16">
                                <w:rPr>
                                  <w:rFonts w:ascii="Montserrat" w:hAnsi="Montserrat"/>
                                  <w:b/>
                                </w:rPr>
                                <w:t xml:space="preserve"> eğitim için</w:t>
                              </w:r>
                              <w:r w:rsidR="007C0944" w:rsidRPr="007C0944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 uygundur.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7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57782"/>
                            <a:ext cx="3252661" cy="4218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F63509" w14:textId="77777777" w:rsidR="007C0944" w:rsidRPr="007C0944" w:rsidRDefault="00544E55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>2</w:t>
                              </w:r>
                              <w:r w:rsidR="007C0944" w:rsidRPr="007C0944">
                                <w:rPr>
                                  <w:rFonts w:ascii="Montserrat" w:hAnsi="Montserrat"/>
                                  <w:b/>
                                </w:rPr>
                                <w:t xml:space="preserve">. </w:t>
                              </w:r>
                              <w:r w:rsidR="00944C16">
                                <w:rPr>
                                  <w:rFonts w:ascii="Montserrat" w:hAnsi="Montserrat"/>
                                  <w:b/>
                                </w:rPr>
                                <w:t>Eğitimin yeri ulaşım açısından uygundur</w:t>
                              </w:r>
                              <w:r w:rsidR="007C0944" w:rsidRPr="007C0944">
                                <w:rPr>
                                  <w:rFonts w:ascii="Montserrat" w:hAnsi="Montserrat"/>
                                  <w:b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8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19665" y="1582994"/>
                            <a:ext cx="2955925" cy="266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C573AC" w14:textId="77777777" w:rsidR="007C0944" w:rsidRPr="007C0944" w:rsidRDefault="007C0944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 w:rsidRPr="007C0944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4. </w:t>
                              </w:r>
                              <w:r w:rsidR="00944C16">
                                <w:rPr>
                                  <w:rFonts w:ascii="Montserrat" w:hAnsi="Montserrat"/>
                                  <w:b/>
                                </w:rPr>
                                <w:t>Eğitimin</w:t>
                              </w:r>
                              <w:r w:rsidR="00944C16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 sür</w:t>
                              </w:r>
                              <w:r w:rsidR="00944C16">
                                <w:rPr>
                                  <w:rFonts w:ascii="Montserrat" w:hAnsi="Montserrat"/>
                                  <w:b/>
                                </w:rPr>
                                <w:t>esi yeterlidir.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9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915904"/>
                            <a:ext cx="3048004" cy="4083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7F5BF4" w14:textId="77777777" w:rsidR="007C0944" w:rsidRPr="007C0944" w:rsidRDefault="00E403C4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 xml:space="preserve"> </w:t>
                              </w:r>
                              <w:r w:rsidR="007C0944" w:rsidRPr="007C0944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5. </w:t>
                              </w:r>
                              <w:r w:rsidR="004307F3">
                                <w:rPr>
                                  <w:rFonts w:ascii="Montserrat" w:hAnsi="Montserrat"/>
                                  <w:b/>
                                </w:rPr>
                                <w:t>Eğitimi veren kişinin anlatımı açık ve anlaşılırdır.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0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45976" y="2335948"/>
                            <a:ext cx="3209122" cy="4075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325071" w14:textId="77777777" w:rsidR="007C0944" w:rsidRPr="007C0944" w:rsidRDefault="007C0944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 w:rsidRPr="007C0944">
                                <w:rPr>
                                  <w:rFonts w:ascii="Montserrat" w:hAnsi="Montserrat"/>
                                  <w:b/>
                                </w:rPr>
                                <w:t xml:space="preserve">6. </w:t>
                              </w:r>
                              <w:r w:rsidR="004307F3" w:rsidRPr="004307F3">
                                <w:rPr>
                                  <w:rFonts w:ascii="Montserrat" w:hAnsi="Montserrat"/>
                                  <w:b/>
                                </w:rPr>
                                <w:t>Eğitimde karşılıklı etkileşim sağlanmıştır.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1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57939" y="2704697"/>
                            <a:ext cx="2654712" cy="4293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D3B6E3" w14:textId="77777777" w:rsidR="007C0944" w:rsidRPr="007C0944" w:rsidRDefault="007C0944" w:rsidP="007C0944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 w:rsidRPr="007C0944">
                                <w:rPr>
                                  <w:rFonts w:ascii="Montserrat" w:hAnsi="Montserrat" w:hint="eastAsia"/>
                                  <w:b/>
                                </w:rPr>
                                <w:t xml:space="preserve">7. </w:t>
                              </w:r>
                              <w:r w:rsidR="004307F3" w:rsidRPr="004307F3">
                                <w:rPr>
                                  <w:rFonts w:ascii="Montserrat" w:hAnsi="Montserrat"/>
                                  <w:b/>
                                </w:rPr>
                                <w:t>Eğitim beklentilerimi karşılamıştır.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8" name="Yuvarlatılmış Dikdörtgen 238"/>
                        <wps:cNvSpPr/>
                        <wps:spPr>
                          <a:xfrm>
                            <a:off x="49157" y="9832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Metin Kutusu 239"/>
                        <wps:cNvSpPr txBox="1"/>
                        <wps:spPr>
                          <a:xfrm>
                            <a:off x="108155" y="0"/>
                            <a:ext cx="1437640" cy="3543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27567C" w14:textId="77777777" w:rsidR="00B5758A" w:rsidRPr="003F514D" w:rsidRDefault="00B5758A">
                              <w:pPr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 w:rsidRPr="003F514D">
                                <w:rPr>
                                  <w:rFonts w:ascii="Montserrat" w:hAnsi="Montserrat"/>
                                  <w:b/>
                                </w:rPr>
                                <w:t>ANKET SORULARI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Yuvarlatılmış Dikdörtgen 15"/>
                        <wps:cNvSpPr/>
                        <wps:spPr>
                          <a:xfrm>
                            <a:off x="67771" y="3106993"/>
                            <a:ext cx="6700156" cy="342003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39941" y="3540225"/>
                            <a:ext cx="3370589" cy="3026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D209A9" w14:textId="77777777" w:rsidR="000340E0" w:rsidRPr="007C0944" w:rsidRDefault="000340E0" w:rsidP="000340E0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 xml:space="preserve">9. Yeterli eğitim materyali </w:t>
                              </w:r>
                              <w:r w:rsidR="00BD4512">
                                <w:rPr>
                                  <w:rFonts w:ascii="Montserrat" w:hAnsi="Montserrat"/>
                                  <w:b/>
                                </w:rPr>
                                <w:t>s</w:t>
                              </w: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>ağlanmıştır.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6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56877" y="3087060"/>
                            <a:ext cx="3122015" cy="40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8A0380" w14:textId="77777777" w:rsidR="000340E0" w:rsidRPr="007C0944" w:rsidRDefault="000340E0" w:rsidP="000340E0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>8</w:t>
                              </w:r>
                              <w:r w:rsidRPr="007C0944">
                                <w:rPr>
                                  <w:rFonts w:ascii="Montserrat" w:hAnsi="Montserrat"/>
                                  <w:b/>
                                </w:rPr>
                                <w:t xml:space="preserve">. </w:t>
                              </w: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>Konu ile ilgili daha ileri bir eğitim almak isterim.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68826" y="3904631"/>
                            <a:ext cx="3273657" cy="4106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6ED84E0" w14:textId="77777777" w:rsidR="00544E55" w:rsidRPr="007C0944" w:rsidRDefault="00544E55" w:rsidP="00544E55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>10. Eğitimin yarar sağladığını düşünüyorum.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94131E" id="Grup 57" o:spid="_x0000_s1029" style="position:absolute;margin-left:-34.1pt;margin-top:110.95pt;width:532.9pt;height:339.75pt;z-index:251608063;mso-width-relative:margin;mso-height-relative:margin" coordsize="67689,43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">
                <v:roundrect id="Yuvarlatılmış Dikdörtgen 17" o:spid="_x0000_s1030" style="position:absolute;left:491;top:19467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" fillcolor="#f6e2e0 [664]" strokecolor="#d36f68 [3208]" strokeweight="1pt">
                  <v:stroke joinstyle="miter"/>
                </v:roundrect>
                <v:roundrect id="Yuvarlatılmış Dikdörtgen 18" o:spid="_x0000_s1031" style="position:absolute;left:677;top:23302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" fillcolor="#e4a8a4 [1944]" strokecolor="#d36f68 [3208]" strokeweight="1pt">
                  <v:stroke joinstyle="miter"/>
                </v:roundrect>
                <v:roundrect id="Yuvarlatılmış Dikdörtgen 19" o:spid="_x0000_s1032" style="position:absolute;left:677;top:27235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" fillcolor="#f6e2e0 [664]" strokecolor="#d36f68 [3208]" strokeweight="1pt">
                  <v:stroke joinstyle="miter"/>
                </v:roundrect>
                <v:roundrect id="Yuvarlatılmış Dikdörtgen 7" o:spid="_x0000_s1033" style="position:absolute;left:677;top:35199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" fillcolor="#f6e2e0 [664]" strokecolor="#d36f68 [3208]" strokeweight="1pt">
                  <v:stroke joinstyle="miter"/>
                </v:roundrect>
                <v:roundrect id="Yuvarlatılmış Dikdörtgen 41" o:spid="_x0000_s1034" style="position:absolute;left:688;top:39230;width:67001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" fillcolor="#e4a8a4 [1944]" strokecolor="#d36f68 [3208]" strokeweight="1pt">
                  <v:stroke joinstyle="miter"/>
                </v:roundrect>
                <v:roundrect id="Yuvarlatılmış Dikdörtgen 11" o:spid="_x0000_s1035" style="position:absolute;left:491;top:3932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" fillcolor="#f6e2e0 [664]" strokecolor="#d36f68 [3208]" strokeweight="1pt">
                  <v:stroke joinstyle="miter"/>
                </v:roundrect>
                <v:roundrect id="Yuvarlatılmış Dikdörtgen 12" o:spid="_x0000_s1036" style="position:absolute;left:491;top:15436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" fillcolor="#e4a8a4 [1944]" strokecolor="#d36f68 [3208]" strokeweight="1pt">
                  <v:stroke joinstyle="miter"/>
                </v:roundrect>
                <v:roundrect id="Yuvarlatılmış Dikdörtgen 13" o:spid="_x0000_s1037" style="position:absolute;left:491;top:11602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" fillcolor="#f6e2e0 [664]" strokecolor="#d36f68 [3208]" strokeweight="1pt">
                  <v:stroke joinstyle="miter"/>
                  <v:textbox>
                    <w:txbxContent>
                      <w:p w14:paraId="10C86C63" w14:textId="77777777" w:rsidR="0077625B" w:rsidRDefault="0077625B" w:rsidP="0077625B">
                        <w:pPr>
                          <w:jc w:val="center"/>
                        </w:pPr>
                        <w:r>
                          <w:t>“</w:t>
                        </w:r>
                      </w:p>
                    </w:txbxContent>
                  </v:textbox>
                </v:roundrect>
                <v:roundrect id="Yuvarlatılmış Dikdörtgen 14" o:spid="_x0000_s1038" style="position:absolute;left:491;top:7767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" fillcolor="#e4a8a4 [1944]" strokecolor="#d36f68 [3208]" strokeweight="1pt">
                  <v:stroke joinstyle="miter"/>
                </v:roundrect>
                <v:shape id="_x0000_s1039" type="#_x0000_t202" style="position:absolute;left:98;top:4424;width:30981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" filled="f" stroked="f">
                  <v:textbox>
                    <w:txbxContent>
                      <w:p w14:paraId="428A9D5D" w14:textId="77777777" w:rsidR="00F248B5" w:rsidRPr="007C0944" w:rsidRDefault="007C0944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 w:rsidRPr="007C0944">
                          <w:rPr>
                            <w:rFonts w:ascii="Montserrat" w:hAnsi="Montserrat"/>
                            <w:b/>
                          </w:rPr>
                          <w:t xml:space="preserve">1. </w:t>
                        </w:r>
                        <w:r w:rsidR="00944C16">
                          <w:rPr>
                            <w:rFonts w:ascii="Montserrat" w:hAnsi="Montserrat"/>
                            <w:b/>
                          </w:rPr>
                          <w:t>Eğitimin saati katılıma uygundur.</w:t>
                        </w:r>
                      </w:p>
                    </w:txbxContent>
                  </v:textbox>
                </v:shape>
                <v:shape id="_x0000_s1040" type="#_x0000_t202" style="position:absolute;top:12084;width:27870;height:34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<v:textbox>
                    <w:txbxContent>
                      <w:p w14:paraId="237A2C8F" w14:textId="019C3DD3" w:rsidR="007C0944" w:rsidRPr="007C0944" w:rsidRDefault="00544E55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 w:hint="eastAsia"/>
                            <w:b/>
                          </w:rPr>
                          <w:t>3</w:t>
                        </w:r>
                        <w:r w:rsidR="007C0944" w:rsidRPr="007C0944">
                          <w:rPr>
                            <w:rFonts w:ascii="Montserrat" w:hAnsi="Montserrat" w:hint="eastAsia"/>
                            <w:b/>
                          </w:rPr>
                          <w:t xml:space="preserve">. </w:t>
                        </w:r>
                        <w:r w:rsidR="00CC35A1">
                          <w:rPr>
                            <w:rFonts w:ascii="Montserrat" w:hAnsi="Montserrat"/>
                            <w:b/>
                          </w:rPr>
                          <w:t>Mekân</w:t>
                        </w:r>
                        <w:r w:rsidR="00944C16">
                          <w:rPr>
                            <w:rFonts w:ascii="Montserrat" w:hAnsi="Montserrat"/>
                            <w:b/>
                          </w:rPr>
                          <w:t xml:space="preserve"> eğitim için</w:t>
                        </w:r>
                        <w:r w:rsidR="007C0944" w:rsidRPr="007C0944">
                          <w:rPr>
                            <w:rFonts w:ascii="Montserrat" w:hAnsi="Montserrat" w:hint="eastAsia"/>
                            <w:b/>
                          </w:rPr>
                          <w:t xml:space="preserve"> uygundur.</w:t>
                        </w:r>
                      </w:p>
                    </w:txbxContent>
                  </v:textbox>
                </v:shape>
                <v:shape id="_x0000_s1041" type="#_x0000_t202" style="position:absolute;top:7577;width:32526;height:4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14:paraId="6DF63509" w14:textId="77777777" w:rsidR="007C0944" w:rsidRPr="007C0944" w:rsidRDefault="00544E55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>2</w:t>
                        </w:r>
                        <w:r w:rsidR="007C0944" w:rsidRPr="007C0944">
                          <w:rPr>
                            <w:rFonts w:ascii="Montserrat" w:hAnsi="Montserrat"/>
                            <w:b/>
                          </w:rPr>
                          <w:t xml:space="preserve">. </w:t>
                        </w:r>
                        <w:r w:rsidR="00944C16">
                          <w:rPr>
                            <w:rFonts w:ascii="Montserrat" w:hAnsi="Montserrat"/>
                            <w:b/>
                          </w:rPr>
                          <w:t>Eğitimin yeri ulaşım açısından uygundur</w:t>
                        </w:r>
                        <w:r w:rsidR="007C0944" w:rsidRPr="007C0944">
                          <w:rPr>
                            <w:rFonts w:ascii="Montserrat" w:hAnsi="Montserrat"/>
                            <w:b/>
                          </w:rPr>
                          <w:t>.</w:t>
                        </w:r>
                      </w:p>
                    </w:txbxContent>
                  </v:textbox>
                </v:shape>
                <v:shape id="_x0000_s1042" type="#_x0000_t202" style="position:absolute;left:196;top:15829;width:29559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<v:textbox>
                    <w:txbxContent>
                      <w:p w14:paraId="35C573AC" w14:textId="77777777" w:rsidR="007C0944" w:rsidRPr="007C0944" w:rsidRDefault="007C0944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 w:rsidRPr="007C0944">
                          <w:rPr>
                            <w:rFonts w:ascii="Montserrat" w:hAnsi="Montserrat" w:hint="eastAsia"/>
                            <w:b/>
                          </w:rPr>
                          <w:t xml:space="preserve">4. </w:t>
                        </w:r>
                        <w:r w:rsidR="00944C16">
                          <w:rPr>
                            <w:rFonts w:ascii="Montserrat" w:hAnsi="Montserrat"/>
                            <w:b/>
                          </w:rPr>
                          <w:t>Eğitimin</w:t>
                        </w:r>
                        <w:r w:rsidR="00944C16">
                          <w:rPr>
                            <w:rFonts w:ascii="Montserrat" w:hAnsi="Montserrat" w:hint="eastAsia"/>
                            <w:b/>
                          </w:rPr>
                          <w:t xml:space="preserve"> sür</w:t>
                        </w:r>
                        <w:r w:rsidR="00944C16">
                          <w:rPr>
                            <w:rFonts w:ascii="Montserrat" w:hAnsi="Montserrat"/>
                            <w:b/>
                          </w:rPr>
                          <w:t>esi yeterlidir.</w:t>
                        </w:r>
                      </w:p>
                    </w:txbxContent>
                  </v:textbox>
                </v:shape>
                <v:shape id="_x0000_s1043" type="#_x0000_t202" style="position:absolute;top:19159;width:30480;height:40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" filled="f" stroked="f">
                  <v:textbox>
                    <w:txbxContent>
                      <w:p w14:paraId="7D7F5BF4" w14:textId="77777777" w:rsidR="007C0944" w:rsidRPr="007C0944" w:rsidRDefault="00E403C4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 xml:space="preserve"> </w:t>
                        </w:r>
                        <w:r w:rsidR="007C0944" w:rsidRPr="007C0944">
                          <w:rPr>
                            <w:rFonts w:ascii="Montserrat" w:hAnsi="Montserrat" w:hint="eastAsia"/>
                            <w:b/>
                          </w:rPr>
                          <w:t xml:space="preserve">5. </w:t>
                        </w:r>
                        <w:r w:rsidR="004307F3">
                          <w:rPr>
                            <w:rFonts w:ascii="Montserrat" w:hAnsi="Montserrat"/>
                            <w:b/>
                          </w:rPr>
                          <w:t>Eğitimi veren kişinin anlatımı açık ve anlaşılırdır.</w:t>
                        </w:r>
                      </w:p>
                    </w:txbxContent>
                  </v:textbox>
                </v:shape>
                <v:shape id="_x0000_s1044" type="#_x0000_t202" style="position:absolute;left:459;top:23359;width:32091;height:4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" filled="f" stroked="f">
                  <v:textbox>
                    <w:txbxContent>
                      <w:p w14:paraId="49325071" w14:textId="77777777" w:rsidR="007C0944" w:rsidRPr="007C0944" w:rsidRDefault="007C0944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 w:rsidRPr="007C0944">
                          <w:rPr>
                            <w:rFonts w:ascii="Montserrat" w:hAnsi="Montserrat"/>
                            <w:b/>
                          </w:rPr>
                          <w:t xml:space="preserve">6. </w:t>
                        </w:r>
                        <w:r w:rsidR="004307F3" w:rsidRPr="004307F3">
                          <w:rPr>
                            <w:rFonts w:ascii="Montserrat" w:hAnsi="Montserrat"/>
                            <w:b/>
                          </w:rPr>
                          <w:t>Eğitimde karşılıklı etkileşim sağlanmıştır.</w:t>
                        </w:r>
                      </w:p>
                    </w:txbxContent>
                  </v:textbox>
                </v:shape>
                <v:shape id="_x0000_s1045" type="#_x0000_t202" style="position:absolute;left:579;top:27046;width:26547;height:4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" filled="f" stroked="f">
                  <v:textbox>
                    <w:txbxContent>
                      <w:p w14:paraId="30D3B6E3" w14:textId="77777777" w:rsidR="007C0944" w:rsidRPr="007C0944" w:rsidRDefault="007C0944" w:rsidP="007C0944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 w:rsidRPr="007C0944">
                          <w:rPr>
                            <w:rFonts w:ascii="Montserrat" w:hAnsi="Montserrat" w:hint="eastAsia"/>
                            <w:b/>
                          </w:rPr>
                          <w:t xml:space="preserve">7. </w:t>
                        </w:r>
                        <w:r w:rsidR="004307F3" w:rsidRPr="004307F3">
                          <w:rPr>
                            <w:rFonts w:ascii="Montserrat" w:hAnsi="Montserrat"/>
                            <w:b/>
                          </w:rPr>
                          <w:t>Eğitim beklentilerimi karşılamıştır.</w:t>
                        </w:r>
                      </w:p>
                    </w:txbxContent>
                  </v:textbox>
                </v:shape>
                <v:roundrect id="Yuvarlatılmış Dikdörtgen 238" o:spid="_x0000_s1046" style="position:absolute;left:491;top:98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" fillcolor="#e4a8a4 [1944]" strokecolor="#d36f68 [3208]" strokeweight="1pt">
                  <v:stroke joinstyle="miter"/>
                </v:roundrect>
                <v:shape id="Metin Kutusu 239" o:spid="_x0000_s1047" type="#_x0000_t202" style="position:absolute;left:1081;width:14376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whf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Xxywx+z4QjIBc/AAAA//8DAFBLAQItABQABgAIAAAAIQDb4fbL7gAAAIUBAAATAAAAAAAA&#10;AAAAAAAAAAAAAABbQ29udGVudF9UeXBlc10ueG1sUEsBAi0AFAAGAAgAAAAhAFr0LFu/AAAAFQEA&#10;AAsAAAAAAAAAAAAAAAAAHwEAAF9yZWxzLy5yZWxzUEsBAi0AFAAGAAgAAAAhAO3nCF/HAAAA3AAA&#10;AA8AAAAAAAAAAAAAAAAABwIAAGRycy9kb3ducmV2LnhtbFBLBQYAAAAAAwADALcAAAD7AgAAAAA=&#10;" filled="f" stroked="f" strokeweight=".5pt">
                  <v:textbox>
                    <w:txbxContent>
                      <w:p w14:paraId="5A27567C" w14:textId="77777777" w:rsidR="00B5758A" w:rsidRPr="003F514D" w:rsidRDefault="00B5758A">
                        <w:pPr>
                          <w:rPr>
                            <w:rFonts w:ascii="Montserrat" w:hAnsi="Montserrat"/>
                            <w:b/>
                          </w:rPr>
                        </w:pPr>
                        <w:r w:rsidRPr="003F514D">
                          <w:rPr>
                            <w:rFonts w:ascii="Montserrat" w:hAnsi="Montserrat"/>
                            <w:b/>
                          </w:rPr>
                          <w:t>ANKET SORULARI</w:t>
                        </w:r>
                      </w:p>
                    </w:txbxContent>
                  </v:textbox>
                </v:shape>
                <v:roundrect id="Yuvarlatılmış Dikdörtgen 15" o:spid="_x0000_s1048" style="position:absolute;left:677;top:31069;width:67002;height:34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" fillcolor="#e4a8a4 [1944]" strokecolor="#d36f68 [3208]" strokeweight="1pt">
                  <v:stroke joinstyle="miter"/>
                </v:roundrect>
                <v:shape id="_x0000_s1049" type="#_x0000_t202" style="position:absolute;left:399;top:35402;width:33706;height:3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20D209A9" w14:textId="77777777" w:rsidR="000340E0" w:rsidRPr="007C0944" w:rsidRDefault="000340E0" w:rsidP="000340E0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 xml:space="preserve">9. Yeterli eğitim materyali </w:t>
                        </w:r>
                        <w:r w:rsidR="00BD4512">
                          <w:rPr>
                            <w:rFonts w:ascii="Montserrat" w:hAnsi="Montserrat"/>
                            <w:b/>
                          </w:rPr>
                          <w:t>s</w:t>
                        </w:r>
                        <w:r>
                          <w:rPr>
                            <w:rFonts w:ascii="Montserrat" w:hAnsi="Montserrat"/>
                            <w:b/>
                          </w:rPr>
                          <w:t>ağlanmıştır.</w:t>
                        </w:r>
                      </w:p>
                    </w:txbxContent>
                  </v:textbox>
                </v:shape>
                <v:shape id="_x0000_s1050" type="#_x0000_t202" style="position:absolute;left:568;top:30870;width:31220;height:4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14:paraId="2B8A0380" w14:textId="77777777" w:rsidR="000340E0" w:rsidRPr="007C0944" w:rsidRDefault="000340E0" w:rsidP="000340E0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>8</w:t>
                        </w:r>
                        <w:r w:rsidRPr="007C0944">
                          <w:rPr>
                            <w:rFonts w:ascii="Montserrat" w:hAnsi="Montserrat"/>
                            <w:b/>
                          </w:rPr>
                          <w:t xml:space="preserve">. </w:t>
                        </w:r>
                        <w:r>
                          <w:rPr>
                            <w:rFonts w:ascii="Montserrat" w:hAnsi="Montserrat"/>
                            <w:b/>
                          </w:rPr>
                          <w:t>Konu ile ilgili daha ileri bir eğitim almak isterim.</w:t>
                        </w:r>
                      </w:p>
                    </w:txbxContent>
                  </v:textbox>
                </v:shape>
                <v:shape id="_x0000_s1051" type="#_x0000_t202" style="position:absolute;left:688;top:39046;width:32736;height:41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Wo6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ZDuoLrl/gD5PYfAAD//wMAUEsBAi0AFAAGAAgAAAAhANvh9svuAAAAhQEAABMAAAAAAAAAAAAA&#10;AAAAAAAAAFtDb250ZW50X1R5cGVzXS54bWxQSwECLQAUAAYACAAAACEAWvQsW78AAAAVAQAACwAA&#10;AAAAAAAAAAAAAAAfAQAAX3JlbHMvLnJlbHNQSwECLQAUAAYACAAAACEAtdFqOsMAAADbAAAADwAA&#10;AAAAAAAAAAAAAAAHAgAAZHJzL2Rvd25yZXYueG1sUEsFBgAAAAADAAMAtwAAAPcCAAAAAA==&#10;" filled="f" stroked="f">
                  <v:textbox>
                    <w:txbxContent>
                      <w:p w14:paraId="06ED84E0" w14:textId="77777777" w:rsidR="00544E55" w:rsidRPr="007C0944" w:rsidRDefault="00544E55" w:rsidP="00544E55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>10. Eğitimin yarar sağladığını düşünüyorum.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6F32"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917312" behindDoc="0" locked="0" layoutInCell="1" allowOverlap="1" wp14:anchorId="3AF63F34" wp14:editId="13E37C02">
                <wp:simplePos x="0" y="0"/>
                <wp:positionH relativeFrom="column">
                  <wp:posOffset>-382241</wp:posOffset>
                </wp:positionH>
                <wp:positionV relativeFrom="paragraph">
                  <wp:posOffset>6828519</wp:posOffset>
                </wp:positionV>
                <wp:extent cx="1153795" cy="314325"/>
                <wp:effectExtent l="0" t="0" r="8255" b="9525"/>
                <wp:wrapNone/>
                <wp:docPr id="2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379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3D5F6" w14:textId="77777777" w:rsidR="00636F32" w:rsidRDefault="00636F32" w:rsidP="00636F32">
                            <w:r>
                              <w:t>KYT-FRM-241/00</w:t>
                            </w:r>
                          </w:p>
                          <w:p w14:paraId="6823FDE7" w14:textId="77777777" w:rsidR="00636F32" w:rsidRDefault="00636F3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margin-left:-30.1pt;margin-top:537.7pt;width:90.85pt;height:24.75pt;z-index:251917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" stroked="f">
                <v:textbox>
                  <w:txbxContent>
                    <w:p w:rsidR="00636F32" w:rsidRDefault="00636F32" w:rsidP="00636F32">
                      <w:r>
                        <w:t>KYT-FRM-241/00</w:t>
                      </w:r>
                    </w:p>
                    <w:p w:rsidR="00636F32" w:rsidRDefault="00636F32"/>
                  </w:txbxContent>
                </v:textbox>
              </v:shape>
            </w:pict>
          </mc:Fallback>
        </mc:AlternateContent>
      </w:r>
      <w:r w:rsidR="00AA6288">
        <w:rPr>
          <w:noProof/>
          <w:u w:val="single"/>
          <w:lang w:eastAsia="tr-TR"/>
        </w:rPr>
        <mc:AlternateContent>
          <mc:Choice Requires="wpg">
            <w:drawing>
              <wp:anchor distT="0" distB="0" distL="114300" distR="114300" simplePos="0" relativeHeight="251915264" behindDoc="0" locked="0" layoutInCell="1" allowOverlap="1" wp14:anchorId="191906E3" wp14:editId="7029E1BE">
                <wp:simplePos x="0" y="0"/>
                <wp:positionH relativeFrom="column">
                  <wp:posOffset>2714262</wp:posOffset>
                </wp:positionH>
                <wp:positionV relativeFrom="paragraph">
                  <wp:posOffset>1128758</wp:posOffset>
                </wp:positionV>
                <wp:extent cx="3624580" cy="4565000"/>
                <wp:effectExtent l="0" t="0" r="0" b="26670"/>
                <wp:wrapNone/>
                <wp:docPr id="235" name="Grup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4580" cy="4565000"/>
                          <a:chOff x="0" y="0"/>
                          <a:chExt cx="3624580" cy="4565000"/>
                        </a:xfrm>
                      </wpg:grpSpPr>
                      <wps:wsp>
                        <wps:cNvPr id="25" name="Yuvarlatılmış Dikdörtgen 25"/>
                        <wps:cNvSpPr/>
                        <wps:spPr>
                          <a:xfrm>
                            <a:off x="783771" y="10886"/>
                            <a:ext cx="673100" cy="4552008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Yuvarlatılmış Dikdörtgen 22"/>
                        <wps:cNvSpPr/>
                        <wps:spPr>
                          <a:xfrm>
                            <a:off x="108857" y="0"/>
                            <a:ext cx="673100" cy="4549796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Yuvarlatılmış Dikdörtgen 26"/>
                        <wps:cNvSpPr/>
                        <wps:spPr>
                          <a:xfrm>
                            <a:off x="1469571" y="0"/>
                            <a:ext cx="673100" cy="4562168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Yuvarlatılmış Dikdörtgen 27"/>
                        <wps:cNvSpPr/>
                        <wps:spPr>
                          <a:xfrm>
                            <a:off x="2144485" y="32657"/>
                            <a:ext cx="673100" cy="4532343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Yuvarlatılmış Dikdörtgen 28"/>
                        <wps:cNvSpPr/>
                        <wps:spPr>
                          <a:xfrm>
                            <a:off x="2808514" y="43543"/>
                            <a:ext cx="673100" cy="4510467"/>
                          </a:xfrm>
                          <a:prstGeom prst="round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3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Metin Kutusu 20"/>
                        <wps:cNvSpPr txBox="1"/>
                        <wps:spPr>
                          <a:xfrm>
                            <a:off x="0" y="21771"/>
                            <a:ext cx="852805" cy="418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60A7FDE" w14:textId="77777777" w:rsidR="00A34F16" w:rsidRPr="00AA27DC" w:rsidRDefault="00A34F16" w:rsidP="00A34F16">
                              <w:pPr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KESİNLİKLE KATILIYORUM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Resim 2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800" y="337457"/>
                            <a:ext cx="266065" cy="266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Metin Kutusu 29"/>
                        <wps:cNvSpPr txBox="1"/>
                        <wps:spPr>
                          <a:xfrm>
                            <a:off x="729342" y="10886"/>
                            <a:ext cx="807720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221A74" w14:textId="77777777" w:rsidR="00A34F16" w:rsidRPr="00AA27DC" w:rsidRDefault="00A34F16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KATILIYORUM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Resim 3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79714" y="315686"/>
                            <a:ext cx="266065" cy="266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2" name="Metin Kutusu 202"/>
                        <wps:cNvSpPr txBox="1"/>
                        <wps:spPr>
                          <a:xfrm>
                            <a:off x="1436914" y="10886"/>
                            <a:ext cx="762635" cy="257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19FF35" w14:textId="77777777" w:rsidR="00A34F16" w:rsidRPr="00AA27DC" w:rsidRDefault="00A34F16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KARARSIZIM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3" name="Resim 20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654628" y="304800"/>
                            <a:ext cx="266065" cy="2660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4" name="Resim 20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771" y="315686"/>
                            <a:ext cx="266065" cy="266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5" name="Metin Kutusu 205"/>
                        <wps:cNvSpPr txBox="1"/>
                        <wps:spPr>
                          <a:xfrm>
                            <a:off x="2057400" y="10886"/>
                            <a:ext cx="878205" cy="2762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3E6276" w14:textId="77777777" w:rsidR="00AA27DC" w:rsidRPr="00AA27DC" w:rsidRDefault="00AA27DC">
                              <w:pPr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KATILMIYORUM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Metin Kutusu 206"/>
                        <wps:cNvSpPr txBox="1"/>
                        <wps:spPr>
                          <a:xfrm>
                            <a:off x="2667000" y="87086"/>
                            <a:ext cx="957580" cy="26514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0151ED3" w14:textId="77777777" w:rsidR="00AA27DC" w:rsidRPr="00AA27DC" w:rsidRDefault="00AA27DC" w:rsidP="00AA27DC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KESİNLİKLE</w:t>
                              </w:r>
                            </w:p>
                            <w:p w14:paraId="254C6264" w14:textId="77777777" w:rsidR="00AA27DC" w:rsidRPr="00AA27DC" w:rsidRDefault="00AA27DC" w:rsidP="00AA27DC">
                              <w:pPr>
                                <w:spacing w:before="0" w:after="0" w:line="240" w:lineRule="auto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AA27DC">
                                <w:rPr>
                                  <w:rFonts w:ascii="Montserrat" w:hAnsi="Montserrat"/>
                                  <w:b/>
                                  <w:sz w:val="12"/>
                                  <w:szCs w:val="12"/>
                                </w:rPr>
                                <w:t>KATILMIYORUM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" name="Resim 20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5342" y="337457"/>
                            <a:ext cx="266065" cy="2660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1" name="Dikdörtgen 241"/>
                        <wps:cNvSpPr/>
                        <wps:spPr>
                          <a:xfrm>
                            <a:off x="359228" y="740228"/>
                            <a:ext cx="19748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Dikdörtgen 246"/>
                        <wps:cNvSpPr/>
                        <wps:spPr>
                          <a:xfrm>
                            <a:off x="359228" y="1121228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Dikdörtgen 251"/>
                        <wps:cNvSpPr/>
                        <wps:spPr>
                          <a:xfrm>
                            <a:off x="359228" y="15348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6" name="Dikdörtgen 256"/>
                        <wps:cNvSpPr/>
                        <wps:spPr>
                          <a:xfrm>
                            <a:off x="359228" y="19158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" name="Dikdörtgen 261"/>
                        <wps:cNvSpPr/>
                        <wps:spPr>
                          <a:xfrm>
                            <a:off x="359228" y="2286000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Dikdörtgen 266"/>
                        <wps:cNvSpPr/>
                        <wps:spPr>
                          <a:xfrm>
                            <a:off x="359228" y="2688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359228" y="30806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359228" y="3483428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Dikdörtgen 43"/>
                        <wps:cNvSpPr/>
                        <wps:spPr>
                          <a:xfrm>
                            <a:off x="359228" y="3886200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Dikdörtgen 50"/>
                        <wps:cNvSpPr/>
                        <wps:spPr>
                          <a:xfrm>
                            <a:off x="359228" y="42889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Dikdörtgen 35"/>
                        <wps:cNvSpPr/>
                        <wps:spPr>
                          <a:xfrm>
                            <a:off x="1034142" y="740228"/>
                            <a:ext cx="19748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ikdörtgen 47"/>
                        <wps:cNvSpPr/>
                        <wps:spPr>
                          <a:xfrm>
                            <a:off x="1034142" y="1132114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034142" y="1545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Dikdörtgen 55"/>
                        <wps:cNvSpPr/>
                        <wps:spPr>
                          <a:xfrm>
                            <a:off x="1034142" y="1926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Dikdörtgen 56"/>
                        <wps:cNvSpPr/>
                        <wps:spPr>
                          <a:xfrm>
                            <a:off x="1034142" y="22968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1034142" y="26996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ikdörtgen 59"/>
                        <wps:cNvSpPr/>
                        <wps:spPr>
                          <a:xfrm>
                            <a:off x="1034142" y="3091543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034142" y="3494314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034142" y="38970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034142" y="42998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Dikdörtgen 63"/>
                        <wps:cNvSpPr/>
                        <wps:spPr>
                          <a:xfrm>
                            <a:off x="1709057" y="740228"/>
                            <a:ext cx="19748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Dikdörtgen 192"/>
                        <wps:cNvSpPr/>
                        <wps:spPr>
                          <a:xfrm>
                            <a:off x="1709057" y="1132114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Dikdörtgen 193"/>
                        <wps:cNvSpPr/>
                        <wps:spPr>
                          <a:xfrm>
                            <a:off x="1709057" y="1545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Dikdörtgen 194"/>
                        <wps:cNvSpPr/>
                        <wps:spPr>
                          <a:xfrm>
                            <a:off x="1709057" y="1926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Dikdörtgen 208"/>
                        <wps:cNvSpPr/>
                        <wps:spPr>
                          <a:xfrm>
                            <a:off x="1709057" y="2286000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Dikdörtgen 209"/>
                        <wps:cNvSpPr/>
                        <wps:spPr>
                          <a:xfrm>
                            <a:off x="1709057" y="2688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Dikdörtgen 210"/>
                        <wps:cNvSpPr/>
                        <wps:spPr>
                          <a:xfrm>
                            <a:off x="1709057" y="30806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Dikdörtgen 211"/>
                        <wps:cNvSpPr/>
                        <wps:spPr>
                          <a:xfrm>
                            <a:off x="1709057" y="3483428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Dikdörtgen 212"/>
                        <wps:cNvSpPr/>
                        <wps:spPr>
                          <a:xfrm>
                            <a:off x="1709057" y="38970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Dikdörtgen 213"/>
                        <wps:cNvSpPr/>
                        <wps:spPr>
                          <a:xfrm>
                            <a:off x="1709057" y="42998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Dikdörtgen 214"/>
                        <wps:cNvSpPr/>
                        <wps:spPr>
                          <a:xfrm>
                            <a:off x="2351314" y="740228"/>
                            <a:ext cx="19748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Dikdörtgen 215"/>
                        <wps:cNvSpPr/>
                        <wps:spPr>
                          <a:xfrm>
                            <a:off x="2351314" y="1132114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Dikdörtgen 216"/>
                        <wps:cNvSpPr/>
                        <wps:spPr>
                          <a:xfrm>
                            <a:off x="2351314" y="1545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Dikdörtgen 218"/>
                        <wps:cNvSpPr/>
                        <wps:spPr>
                          <a:xfrm>
                            <a:off x="2351314" y="1926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Dikdörtgen 219"/>
                        <wps:cNvSpPr/>
                        <wps:spPr>
                          <a:xfrm>
                            <a:off x="2351314" y="2286000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Dikdörtgen 220"/>
                        <wps:cNvSpPr/>
                        <wps:spPr>
                          <a:xfrm>
                            <a:off x="2351314" y="2688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Dikdörtgen 221"/>
                        <wps:cNvSpPr/>
                        <wps:spPr>
                          <a:xfrm>
                            <a:off x="2351314" y="30806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Dikdörtgen 222"/>
                        <wps:cNvSpPr/>
                        <wps:spPr>
                          <a:xfrm>
                            <a:off x="2351314" y="3483428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Dikdörtgen 223"/>
                        <wps:cNvSpPr/>
                        <wps:spPr>
                          <a:xfrm>
                            <a:off x="2351314" y="38970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Dikdörtgen 224"/>
                        <wps:cNvSpPr/>
                        <wps:spPr>
                          <a:xfrm>
                            <a:off x="2351314" y="42998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Dikdörtgen 225"/>
                        <wps:cNvSpPr/>
                        <wps:spPr>
                          <a:xfrm>
                            <a:off x="3037114" y="740228"/>
                            <a:ext cx="19748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Dikdörtgen 226"/>
                        <wps:cNvSpPr/>
                        <wps:spPr>
                          <a:xfrm>
                            <a:off x="3037114" y="1132114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Dikdörtgen 227"/>
                        <wps:cNvSpPr/>
                        <wps:spPr>
                          <a:xfrm>
                            <a:off x="3037114" y="1545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Dikdörtgen 228"/>
                        <wps:cNvSpPr/>
                        <wps:spPr>
                          <a:xfrm>
                            <a:off x="3037114" y="1926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Dikdörtgen 229"/>
                        <wps:cNvSpPr/>
                        <wps:spPr>
                          <a:xfrm>
                            <a:off x="3037114" y="2286000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0" name="Dikdörtgen 230"/>
                        <wps:cNvSpPr/>
                        <wps:spPr>
                          <a:xfrm>
                            <a:off x="3037114" y="2688771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Dikdörtgen 231"/>
                        <wps:cNvSpPr/>
                        <wps:spPr>
                          <a:xfrm>
                            <a:off x="3037114" y="30806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2" name="Dikdörtgen 232"/>
                        <wps:cNvSpPr/>
                        <wps:spPr>
                          <a:xfrm>
                            <a:off x="3037114" y="3483428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Dikdörtgen 233"/>
                        <wps:cNvSpPr/>
                        <wps:spPr>
                          <a:xfrm>
                            <a:off x="3037114" y="3897086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Dikdörtgen 234"/>
                        <wps:cNvSpPr/>
                        <wps:spPr>
                          <a:xfrm>
                            <a:off x="3037114" y="4299857"/>
                            <a:ext cx="198755" cy="19177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 235" o:spid="_x0000_s1052" style="position:absolute;margin-left:213.7pt;margin-top:88.9pt;width:285.4pt;height:359.45pt;z-index:251915264" coordsize="36245,456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">
                <v:roundrect id="Yuvarlatılmış Dikdörtgen 25" o:spid="_x0000_s1053" style="position:absolute;left:7837;top:108;width:6731;height:455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2Xd8QA&#10;AADbAAAADwAAAGRycy9kb3ducmV2LnhtbESPQWvCQBSE7wX/w/IEb3XT1KpEVxGp4rGNInp7ZJ9J&#10;aPZtzG40/nu3UOhxmJlvmPmyM5W4UeNKywrehhEI4szqknMFh/3mdQrCeWSNlWVS8CAHy0XvZY6J&#10;tnf+plvqcxEg7BJUUHhfJ1K6rCCDbmhr4uBdbGPQB9nkUjd4D3BTyTiKxtJgyWGhwJrWBWU/aWsU&#10;TM7rr8/TMb3abtviaNQ+3uNNqdSg361mIDx1/j/8195pBfEH/H4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tl3fEAAAA2wAAAA8AAAAAAAAAAAAAAAAAmAIAAGRycy9k&#10;b3ducmV2LnhtbFBLBQYAAAAABAAEAPUAAACJAwAAAAA=&#10;" fillcolor="#b4e0e2 [1302]" strokecolor="#46b2b5 [3206]" strokeweight="1pt">
                  <v:stroke joinstyle="miter"/>
                </v:roundrect>
                <v:roundrect id="Yuvarlatılmış Dikdörtgen 22" o:spid="_x0000_s1054" style="position:absolute;left:1088;width:6731;height:454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hj9MMA&#10;AADbAAAADwAAAGRycy9kb3ducmV2LnhtbESPQYvCMBSE78L+h/AWvIimVpClGqW7KnhbdEXw9mye&#10;bbF5KU209d+bBcHjMDPfMPNlZypxp8aVlhWMRxEI4szqknMFh7/N8AuE88gaK8uk4EEOlouP3hwT&#10;bVve0X3vcxEg7BJUUHhfJ1K6rCCDbmRr4uBdbGPQB9nkUjfYBripZBxFU2mw5LBQYE0/BWXX/c0o&#10;4MP5+Nvqi94NJrw+pX6Vfm9XSvU/u3QGwlPn3+FXe6sVxDH8fw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hj9MMAAADbAAAADwAAAAAAAAAAAAAAAACYAgAAZHJzL2Rv&#10;d25yZXYueG1sUEsFBgAAAAAEAAQA9QAAAIgDAAAAAA==&#10;" fillcolor="#d9eff0 [662]" strokecolor="#46b2b5 [3206]" strokeweight="1pt">
                  <v:stroke joinstyle="miter"/>
                </v:roundrect>
                <v:roundrect id="Yuvarlatılmış Dikdörtgen 26" o:spid="_x0000_s1055" style="position:absolute;left:14695;width:6731;height:4562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Nl98MA&#10;AADbAAAADwAAAGRycy9kb3ducmV2LnhtbESPQYvCMBSE7wv+h/AWvCya6oJINUrVFbyJWgRvz+bZ&#10;lm1eSpO13X9vBMHjMDPfMPNlZypxp8aVlhWMhhEI4szqknMF6Wk7mIJwHlljZZkU/JOD5aL3McdY&#10;25YPdD/6XAQIuxgVFN7XsZQuK8igG9qaOHg32xj0QTa51A22AW4qOY6iiTRYclgosKZ1Qdnv8c8o&#10;4PR63rf6pg9f3/xzSfwmWe02SvU/u2QGwlPn3+FXe6cVjC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Nl98MAAADbAAAADwAAAAAAAAAAAAAAAACYAgAAZHJzL2Rv&#10;d25yZXYueG1sUEsFBgAAAAAEAAQA9QAAAIgDAAAAAA==&#10;" fillcolor="#d9eff0 [662]" strokecolor="#46b2b5 [3206]" strokeweight="1pt">
                  <v:stroke joinstyle="miter"/>
                </v:roundrect>
                <v:roundrect id="Yuvarlatılmış Dikdörtgen 27" o:spid="_x0000_s1056" style="position:absolute;left:21444;top:326;width:6731;height:453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Osm8MA&#10;AADbAAAADwAAAGRycy9kb3ducmV2LnhtbESPQWvCQBSE7wX/w/IEb3VjlCrRVUSqeKypiN4e2WcS&#10;zL5NsxuN/74rFHocZuYbZrHqTCXu1LjSsoLRMAJBnFldcq7g+L19n4FwHlljZZkUPMnBatl7W2Ci&#10;7YMPdE99LgKEXYIKCu/rREqXFWTQDW1NHLyrbQz6IJtc6gYfAW4qGUfRhzRYclgosKZNQdktbY2C&#10;6WXz9Xk+pT+227U4mbTPcbwtlRr0u/UchKfO/4f/2nutIJ7C60v4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Osm8MAAADbAAAADwAAAAAAAAAAAAAAAACYAgAAZHJzL2Rv&#10;d25yZXYueG1sUEsFBgAAAAAEAAQA9QAAAIgDAAAAAA==&#10;" fillcolor="#b4e0e2 [1302]" strokecolor="#46b2b5 [3206]" strokeweight="1pt">
                  <v:stroke joinstyle="miter"/>
                </v:roundrect>
                <v:roundrect id="Yuvarlatılmış Dikdörtgen 28" o:spid="_x0000_s1057" style="position:absolute;left:28085;top:435;width:6731;height:451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BUHsEA&#10;AADbAAAADwAAAGRycy9kb3ducmV2LnhtbERPy2rCQBTdF/yH4Qpuik5MoZToKPFRyK7EiuDumrkm&#10;wcydkBmT9O87i0KXh/Neb0fTiJ46V1tWsFxEIIgLq2suFZy/P+cfIJxH1thYJgU/5GC7mbysMdF2&#10;4Jz6ky9FCGGXoILK+zaR0hUVGXQL2xIH7m47gz7ArpS6wyGEm0bGUfQuDdYcGipsaV9R8Tg9jQI+&#10;3y5fg77r/PWNj9fUH9JddlBqNh3TFQhPo/8X/7kzrSAOY8OX8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QVB7BAAAA2wAAAA8AAAAAAAAAAAAAAAAAmAIAAGRycy9kb3du&#10;cmV2LnhtbFBLBQYAAAAABAAEAPUAAACGAwAAAAA=&#10;" fillcolor="#d9eff0 [662]" strokecolor="#46b2b5 [3206]" strokeweight="1pt">
                  <v:stroke joinstyle="miter"/>
                </v:roundrect>
                <v:shape id="Metin Kutusu 20" o:spid="_x0000_s1058" type="#_x0000_t202" style="position:absolute;top:217;width:8528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<v:textbox>
                    <w:txbxContent>
                      <w:p w:rsidR="00A34F16" w:rsidRPr="00AA27DC" w:rsidRDefault="00A34F16" w:rsidP="00A34F16">
                        <w:pPr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KESİNLİKLE KATILIYORUM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Resim 21" o:spid="_x0000_s1059" type="#_x0000_t75" style="position:absolute;left:3048;top:3374;width:2660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ZF3XDAAAA2wAAAA8AAABkcnMvZG93bnJldi54bWxEj8FqwzAQRO+B/oPYQm+JHB/a4kQOIVDo&#10;qdAkND4u1sYytlbG2jrO31eFQo/DzLxhtrvZ92qiMbaBDaxXGSjiOtiWGwPn09vyFVQUZIt9YDJw&#10;pwi78mGxxcKGG3/SdJRGJQjHAg04kaHQOtaOPMZVGIiTdw2jR0lybLQd8Zbgvtd5lj1rjy2nBYcD&#10;HRzV3fHbG+gubv8iNH2czpdKcl/dr19Va8zT47zfgBKa5T/81363BvI1/H5JP0C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1kXdcMAAADbAAAADwAAAAAAAAAAAAAAAACf&#10;AgAAZHJzL2Rvd25yZXYueG1sUEsFBgAAAAAEAAQA9wAAAI8DAAAAAA==&#10;">
                  <v:imagedata r:id="rId16" o:title=""/>
                  <v:path arrowok="t"/>
                </v:shape>
                <v:shape id="Metin Kutusu 29" o:spid="_x0000_s1060" type="#_x0000_t202" style="position:absolute;left:7293;top:108;width:8077;height:26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5r8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Al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F5r8YAAADbAAAADwAAAAAAAAAAAAAAAACYAgAAZHJz&#10;L2Rvd25yZXYueG1sUEsFBgAAAAAEAAQA9QAAAIsDAAAAAA==&#10;" filled="f" stroked="f" strokeweight=".5pt">
                  <v:textbox>
                    <w:txbxContent>
                      <w:p w:rsidR="00A34F16" w:rsidRPr="00AA27DC" w:rsidRDefault="00A34F16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KATILIYORUM</w:t>
                        </w:r>
                      </w:p>
                    </w:txbxContent>
                  </v:textbox>
                </v:shape>
                <v:shape id="Resim 30" o:spid="_x0000_s1061" type="#_x0000_t75" style="position:absolute;left:9797;top:3156;width:2660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UP9jBAAAA2wAAAA8AAABkcnMvZG93bnJldi54bWxET89rwjAUvg/8H8ITvK3pFIp0jSIDQYaH&#10;WYWx26N5a4rNS22ytu6vN4fBjh/f72I72VYM1PvGsYKXJAVBXDndcK3gct4/r0H4gKyxdUwK7uRh&#10;u5k9FZhrN/KJhjLUIoawz1GBCaHLpfSVIYs+cR1x5L5dbzFE2NdS9zjGcNvKZZpm0mLDscFgR2+G&#10;qmv5YxWU79ffbMfm+HH4qjLClPeX26dSi/m0ewURaAr/4j/3QStYxfXxS/wBcvM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UP9jBAAAA2wAAAA8AAAAAAAAAAAAAAAAAnwIA&#10;AGRycy9kb3ducmV2LnhtbFBLBQYAAAAABAAEAPcAAACNAwAAAAA=&#10;">
                  <v:imagedata r:id="rId17" o:title=""/>
                  <v:path arrowok="t"/>
                </v:shape>
                <v:shape id="Metin Kutusu 202" o:spid="_x0000_s1062" type="#_x0000_t202" style="position:absolute;left:14369;top:108;width:7626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9Qk8UA&#10;AADcAAAADwAAAGRycy9kb3ducmV2LnhtbESPQYvCMBSE78L+h/AWvGm6BUW6RpGCKKIHtZe9vW2e&#10;bdnmpdtErf56Iwgeh5n5hpnOO1OLC7WusqzgaxiBIM6trrhQkB2XgwkI55E11pZJwY0czGcfvSkm&#10;2l55T5eDL0SAsEtQQel9k0jp8pIMuqFtiIN3sq1BH2RbSN3iNcBNLeMoGkuDFYeFEhtKS8r/Dmej&#10;YJMud7j/jc3kXqer7WnR/Gc/I6X6n93iG4Snzr/Dr/ZaK4i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1CTxQAAANwAAAAPAAAAAAAAAAAAAAAAAJgCAABkcnMv&#10;ZG93bnJldi54bWxQSwUGAAAAAAQABAD1AAAAigMAAAAA&#10;" filled="f" stroked="f" strokeweight=".5pt">
                  <v:textbox>
                    <w:txbxContent>
                      <w:p w:rsidR="00A34F16" w:rsidRPr="00AA27DC" w:rsidRDefault="00A34F16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KARARSIZIM</w:t>
                        </w:r>
                      </w:p>
                    </w:txbxContent>
                  </v:textbox>
                </v:shape>
                <v:shape id="Resim 203" o:spid="_x0000_s1063" type="#_x0000_t75" style="position:absolute;left:16546;top:3048;width:2660;height:26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C+hnDAAAA3AAAAA8AAABkcnMvZG93bnJldi54bWxEj92KwjAUhO+FfYdwhL2RNVFBpGsUWXAp&#10;Ivj7AIfm2JY2J6XJ2u7bG0HwcpiZb5jlure1uFPrS8caJmMFgjhzpuRcw/Wy/VqA8AHZYO2YNPyT&#10;h/XqY7DExLiOT3Q/h1xECPsENRQhNImUPivIoh+7hjh6N9daDFG2uTQtdhFuazlVai4tlhwXCmzo&#10;p6CsOv9ZDXZUL9Tm6Dqqdr8mPaVZpQ57rT+H/eYbRKA+vMOvdmo0TNUMnmfiEZCr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cL6GcMAAADcAAAADwAAAAAAAAAAAAAAAACf&#10;AgAAZHJzL2Rvd25yZXYueG1sUEsFBgAAAAAEAAQA9wAAAI8DAAAAAA==&#10;">
                  <v:imagedata r:id="rId18" o:title=""/>
                  <v:path arrowok="t"/>
                </v:shape>
                <v:shape id="Resim 204" o:spid="_x0000_s1064" type="#_x0000_t75" style="position:absolute;left:23077;top:3156;width:266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bGzLEAAAA3AAAAA8AAABkcnMvZG93bnJldi54bWxEj8FqwzAQRO+F/oPYQi6hlhJCMK6VEAol&#10;IaGHuvmAxdrKptLKWGri/H1VCPQ4zMwbpt5O3okLjbEPrGFRKBDEbTA9Ww3nz7fnEkRMyAZdYNJw&#10;owjbzeNDjZUJV/6gS5OsyBCOFWroUhoqKWPbkcdYhIE4e19h9JiyHK00I14z3Du5VGotPfacFzoc&#10;6LWj9rv58Rpo9746nhf7+XA8KXuwN2fLxmk9e5p2LyASTek/fG8fjIalWsHfmXwE5O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bGzLEAAAA3AAAAA8AAAAAAAAAAAAAAAAA&#10;nwIAAGRycy9kb3ducmV2LnhtbFBLBQYAAAAABAAEAPcAAACQAwAAAAA=&#10;">
                  <v:imagedata r:id="rId19" o:title=""/>
                  <v:path arrowok="t"/>
                </v:shape>
                <v:shape id="Metin Kutusu 205" o:spid="_x0000_s1065" type="#_x0000_t202" style="position:absolute;left:20574;top:108;width:87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I58YA&#10;AADcAAAADwAAAGRycy9kb3ducmV2LnhtbESPQWvCQBSE74X+h+UVems2BiySZhUJSKXoQZtLb6/Z&#10;ZxLMvk2zaxL99d1CweMwM98w2WoyrRiod41lBbMoBkFcWt1wpaD43LwsQDiPrLG1TAqu5GC1fHzI&#10;MNV25AMNR1+JAGGXooLa+y6V0pU1GXSR7YiDd7K9QR9kX0nd4xjgppVJHL9Kgw2HhRo7ymsqz8eL&#10;UfCRb/Z4+E7M4tbm77vTuvspvuZKPT9N6zcQniZ/D/+3t1pBEs/h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bI58YAAADcAAAADwAAAAAAAAAAAAAAAACYAgAAZHJz&#10;L2Rvd25yZXYueG1sUEsFBgAAAAAEAAQA9QAAAIsDAAAAAA==&#10;" filled="f" stroked="f" strokeweight=".5pt">
                  <v:textbox>
                    <w:txbxContent>
                      <w:p w:rsidR="00AA27DC" w:rsidRPr="00AA27DC" w:rsidRDefault="00AA27DC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KATILMIYORUM</w:t>
                        </w:r>
                      </w:p>
                    </w:txbxContent>
                  </v:textbox>
                </v:shape>
                <v:shape id="Metin Kutusu 206" o:spid="_x0000_s1066" type="#_x0000_t202" style="position:absolute;left:26670;top:870;width:9575;height:2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WkMYA&#10;AADcAAAADwAAAGRycy9kb3ducmV2LnhtbESPT2vCQBTE74V+h+UVems2BioSs4YQEEtpD/65eHtm&#10;n0kw+zZmtxr99N1CweMwM79hsnw0nbjQ4FrLCiZRDIK4srrlWsFuu3ybgXAeWWNnmRTcyEG+eH7K&#10;MNX2ymu6bHwtAoRdigoa7/tUSlc1ZNBFticO3tEOBn2QQy31gNcAN51M4ngqDbYcFhrsqWyoOm1+&#10;jILPcvmN60NiZveuXH0di/68278r9foyFnMQnkb/CP+3P7SCJJ7C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RWkMYAAADcAAAADwAAAAAAAAAAAAAAAACYAgAAZHJz&#10;L2Rvd25yZXYueG1sUEsFBgAAAAAEAAQA9QAAAIsDAAAAAA==&#10;" filled="f" stroked="f" strokeweight=".5pt">
                  <v:textbox>
                    <w:txbxContent>
                      <w:p w:rsidR="00AA27DC" w:rsidRPr="00AA27DC" w:rsidRDefault="00AA27DC" w:rsidP="00AA27DC">
                        <w:pPr>
                          <w:spacing w:before="0" w:after="0" w:line="240" w:lineRule="auto"/>
                          <w:jc w:val="center"/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KESİNLİKLE</w:t>
                        </w:r>
                      </w:p>
                      <w:p w:rsidR="00AA27DC" w:rsidRPr="00AA27DC" w:rsidRDefault="00AA27DC" w:rsidP="00AA27DC">
                        <w:pPr>
                          <w:spacing w:before="0" w:after="0" w:line="240" w:lineRule="auto"/>
                          <w:jc w:val="center"/>
                          <w:rPr>
                            <w:b/>
                            <w:sz w:val="12"/>
                            <w:szCs w:val="12"/>
                          </w:rPr>
                        </w:pPr>
                        <w:r w:rsidRPr="00AA27DC">
                          <w:rPr>
                            <w:rFonts w:ascii="Montserrat" w:hAnsi="Montserrat"/>
                            <w:b/>
                            <w:sz w:val="12"/>
                            <w:szCs w:val="12"/>
                          </w:rPr>
                          <w:t>KATILMIYORUM</w:t>
                        </w:r>
                      </w:p>
                    </w:txbxContent>
                  </v:textbox>
                </v:shape>
                <v:shape id="Resim 207" o:spid="_x0000_s1067" type="#_x0000_t75" style="position:absolute;left:30153;top:3374;width:266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MYEnFAAAA3AAAAA8AAABkcnMvZG93bnJldi54bWxEj0FrwkAUhO+F/oflFXopZtOAiaSuIpZC&#10;1ZPRQ4+P7DNJm30bsqtJ++u7guBxmJlvmPlyNK24UO8aywpeoxgEcWl1w5WC4+FjMgPhPLLG1jIp&#10;+CUHy8XjwxxzbQfe06XwlQgQdjkqqL3vcildWZNBF9mOOHgn2xv0QfaV1D0OAW5amcRxKg02HBZq&#10;7GhdU/lTnI2CF0wcvW9paE7ffP6a/mV2k+6Uen4aV28gPI3+Hr61P7WCJM7geiYcAbn4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zGBJxQAAANwAAAAPAAAAAAAAAAAAAAAA&#10;AJ8CAABkcnMvZG93bnJldi54bWxQSwUGAAAAAAQABAD3AAAAkQMAAAAA&#10;">
                  <v:imagedata r:id="rId20" o:title=""/>
                  <v:path arrowok="t"/>
                </v:shape>
                <v:rect id="Dikdörtgen 241" o:spid="_x0000_s1068" style="position:absolute;left:3592;top:7402;width:1975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2u4MQA&#10;AADcAAAADwAAAGRycy9kb3ducmV2LnhtbESPT2sCMRTE7wW/Q3hCbzXrUkVWo4il0FPBv7S35+Y1&#10;Wbp52W5SXb+9EQSPw8z8hpktOleLE7Wh8qxgOMhAEJdeV2wU7LbvLxMQISJrrD2TggsFWMx7TzMs&#10;tD/zmk6baESCcChQgY2xKaQMpSWHYeAb4uT9+NZhTLI1Urd4TnBXyzzLxtJhxWnBYkMrS+Xv5t8p&#10;+LbWdO7L7LLDnxwdtaw/3/K9Us/9bjkFEamLj/C9/aEV5K9D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druDEAAAA3AAAAA8AAAAAAAAAAAAAAAAAmAIAAGRycy9k&#10;b3ducmV2LnhtbFBLBQYAAAAABAAEAPUAAACJAwAAAAA=&#10;" fillcolor="white [3212]" strokecolor="#7d7d74 [1614]" strokeweight="1pt"/>
                <v:rect id="Dikdörtgen 246" o:spid="_x0000_s1069" style="position:absolute;left:3592;top:11212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Q2lMQA&#10;AADcAAAADwAAAGRycy9kb3ducmV2LnhtbESPT2sCMRTE70K/Q3gFb5p1USlbo0iL4EnwT0t7e928&#10;Jks3L+sm6vrtjSD0OMzMb5jZonO1OFMbKs8KRsMMBHHpdcVGwWG/GryACBFZY+2ZFFwpwGL+1Jth&#10;of2Ft3TeRSMShEOBCmyMTSFlKC05DEPfECfv17cOY5KtkbrFS4K7WuZZNpUOK04LFht6s1T+7U5O&#10;wbe1pnNf5pB9HuXkR8t6855/KNV/7pavICJ18T/8aK+1gnw8hfuZd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0NpTEAAAA3AAAAA8AAAAAAAAAAAAAAAAAmAIAAGRycy9k&#10;b3ducmV2LnhtbFBLBQYAAAAABAAEAPUAAACJAwAAAAA=&#10;" fillcolor="white [3212]" strokecolor="#7d7d74 [1614]" strokeweight="1pt"/>
                <v:rect id="Dikdörtgen 251" o:spid="_x0000_s1070" style="position:absolute;left:3592;top:1534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Q4PcMA&#10;AADcAAAADwAAAGRycy9kb3ducmV2LnhtbESPT2sCMRTE74V+h/AK3mrWBUtZjVJaBE+Cf9Hbc/NM&#10;Fjcv203U7bc3gtDjMDO/YcbTztXiSm2oPCsY9DMQxKXXFRsFm/Xs/RNEiMgaa8+k4I8CTCevL2Ms&#10;tL/xkq6raESCcChQgY2xKaQMpSWHoe8b4uSdfOswJtkaqVu8JbirZZ5lH9JhxWnBYkPflsrz6uIU&#10;HKw1ndubTbb7lcOjlvXiJ98q1XvrvkYgInXxP/xsz7WCfDiAx5l0BO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0Q4PcMAAADcAAAADwAAAAAAAAAAAAAAAACYAgAAZHJzL2Rv&#10;d25yZXYueG1sUEsFBgAAAAAEAAQA9QAAAIgDAAAAAA==&#10;" fillcolor="white [3212]" strokecolor="#7d7d74 [1614]" strokeweight="1pt"/>
                <v:rect id="Dikdörtgen 256" o:spid="_x0000_s1071" style="position:absolute;left:3592;top:1915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2gScMA&#10;AADcAAAADwAAAGRycy9kb3ducmV2LnhtbESPQWsCMRSE70L/Q3gFbzXbBaWsRhGL4EnQqrS35+Y1&#10;Wbp5WTdR13/fCILHYWa+YSazztXiQm2oPCt4H2QgiEuvKzYKdl/Ltw8QISJrrD2TghsFmE1fehMs&#10;tL/yhi7baESCcChQgY2xKaQMpSWHYeAb4uT9+tZhTLI1Urd4TXBXyzzLRtJhxWnBYkMLS+Xf9uwU&#10;/FhrOvdtdtnhJIdHLev1Z75Xqv/azccgInXxGX60V1pBPhzB/Uw6AnL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2gScMAAADcAAAADwAAAAAAAAAAAAAAAACYAgAAZHJzL2Rv&#10;d25yZXYueG1sUEsFBgAAAAAEAAQA9QAAAIgDAAAAAA==&#10;" fillcolor="white [3212]" strokecolor="#7d7d74 [1614]" strokeweight="1pt"/>
                <v:rect id="Dikdörtgen 261" o:spid="_x0000_s1072" style="position:absolute;left:3592;top:22860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jygMQA&#10;AADcAAAADwAAAGRycy9kb3ducmV2LnhtbESPQWsCMRSE74X+h/AKvWl2FyqyGqW0FHoSqrbo7bl5&#10;Joubl+0mutt/bwShx2FmvmHmy8E14kJdqD0ryMcZCOLK65qNgu3mYzQFESKyxsYzKfijAMvF48Mc&#10;S+17/qLLOhqRIBxKVGBjbEspQ2XJYRj7ljh5R985jEl2RuoO+wR3jSyybCId1pwWLLb0Zqk6rc9O&#10;wd5aM7id2WY/v/LloGWzei++lXp+Gl5nICIN8T98b39qBcUkh9uZd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o8oDEAAAA3AAAAA8AAAAAAAAAAAAAAAAAmAIAAGRycy9k&#10;b3ducmV2LnhtbFBLBQYAAAAABAAEAPUAAACJAwAAAAA=&#10;" fillcolor="white [3212]" strokecolor="#7d7d74 [1614]" strokeweight="1pt"/>
                <v:rect id="Dikdörtgen 266" o:spid="_x0000_s1073" style="position:absolute;left:3592;top:2688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Fq9MQA&#10;AADcAAAADwAAAGRycy9kb3ducmV2LnhtbESPQWsCMRSE7wX/Q3iCN812wUW2RikVwZOg1dLeXjev&#10;ydLNy7qJuv77RhB6HGbmG2a+7F0jLtSF2rOC50kGgrjyumaj4PC+Hs9AhIissfFMCm4UYLkYPM2x&#10;1P7KO7rsoxEJwqFEBTbGtpQyVJYcholviZP34zuHMcnOSN3hNcFdI/MsK6TDmtOCxZbeLFW/+7NT&#10;8GWt6d2nOWQfJzn91rLZrvKjUqNh//oCIlIf/8OP9kYryIsC7mfSEZ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BavTEAAAA3AAAAA8AAAAAAAAAAAAAAAAAmAIAAGRycy9k&#10;b3ducmV2LnhtbFBLBQYAAAAABAAEAPUAAACJAwAAAAA=&#10;" fillcolor="white [3212]" strokecolor="#7d7d74 [1614]" strokeweight="1pt"/>
                <v:rect id="Dikdörtgen 31" o:spid="_x0000_s1074" style="position:absolute;left:3592;top:30806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ujzMMA&#10;AADbAAAADwAAAGRycy9kb3ducmV2LnhtbESPT2sCMRTE74LfITzBm2ZVKmVrFLEInoT6p7S3181r&#10;snTzst1EXb+9EQSPw8z8hpktWleJMzWh9KxgNMxAEBdel2wUHPbrwSuIEJE1Vp5JwZUCLObdzgxz&#10;7S/8QeddNCJBOOSowMZY51KGwpLDMPQ1cfJ+feMwJtkYqRu8JLir5DjLptJhyWnBYk0rS8Xf7uQU&#10;fFtrWvdlDtnnv3z50bLavo+PSvV77fINRKQ2PsOP9kYrmIzg/iX9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ujzMMAAADbAAAADwAAAAAAAAAAAAAAAACYAgAAZHJzL2Rv&#10;d25yZXYueG1sUEsFBgAAAAAEAAQA9QAAAIgDAAAAAA==&#10;" fillcolor="white [3212]" strokecolor="#7d7d74 [1614]" strokeweight="1pt"/>
                <v:rect id="Dikdörtgen 37" o:spid="_x0000_s1075" style="position:absolute;left:3592;top:34834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eI8MA&#10;AADbAAAADwAAAGRycy9kb3ducmV2LnhtbESPQWsCMRSE74L/ITzBm2ZVWmU1irQUeirUqujtuXkm&#10;i5uX7SbV7b83QqHHYWa+YRar1lXiSk0oPSsYDTMQxIXXJRsF26+3wQxEiMgaK8+k4JcCrJbdzgJz&#10;7W/8SddNNCJBOOSowMZY51KGwpLDMPQ1cfLOvnEYk2yM1A3eEtxVcpxlz9JhyWnBYk0vlorL5scp&#10;OFprWncw22z/LZ9OWlYfr+OdUv1eu56DiNTG//Bf+10rmEzh8SX9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6eI8MAAADbAAAADwAAAAAAAAAAAAAAAACYAgAAZHJzL2Rv&#10;d25yZXYueG1sUEsFBgAAAAAEAAQA9QAAAIgDAAAAAA==&#10;" fillcolor="white [3212]" strokecolor="#7d7d74 [1614]" strokeweight="1pt"/>
                <v:rect id="Dikdörtgen 43" o:spid="_x0000_s1076" style="position:absolute;left:3592;top:38862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PrXcMA&#10;AADbAAAADwAAAGRycy9kb3ducmV2LnhtbESPQWsCMRSE74L/ITzBm2bVVmQ1irQUeirUqujtuXkm&#10;i5uX7SbV7b83QqHHYWa+YRar1lXiSk0oPSsYDTMQxIXXJRsF26+3wQxEiMgaK8+k4JcCrJbdzgJz&#10;7W/8SddNNCJBOOSowMZY51KGwpLDMPQ1cfLOvnEYk2yM1A3eEtxVcpxlU+mw5LRgsaYXS8Vl8+MU&#10;HK01rTuYbbb/ls8nLauP1/FOqX6vXc9BRGrjf/iv/a4VPE3g8SX9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PrXcMAAADbAAAADwAAAAAAAAAAAAAAAACYAgAAZHJzL2Rv&#10;d25yZXYueG1sUEsFBgAAAAAEAAQA9QAAAIgDAAAAAA==&#10;" fillcolor="white [3212]" strokecolor="#7d7d74 [1614]" strokeweight="1pt"/>
                <v:rect id="Dikdörtgen 50" o:spid="_x0000_s1077" style="position:absolute;left:3592;top:42889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jj98EA&#10;AADbAAAADwAAAGRycy9kb3ducmV2LnhtbERPz2vCMBS+D/wfwhO8zVTBMTqjiDLwJKx2Q29vzVtS&#10;1rx0TWy7/345CDt+fL/X29E1oqcu1J4VLOYZCOLK65qNgvL8+vgMIkRkjY1nUvBLAbabycMac+0H&#10;fqO+iEakEA45KrAxtrmUobLkMMx9S5y4L985jAl2RuoOhxTuGrnMsifpsObUYLGlvaXqu7g5BVdr&#10;zegupsw+fuTqU8vmdFi+KzWbjrsXEJHG+C++u49awSqtT1/SD5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44/fBAAAA2wAAAA8AAAAAAAAAAAAAAAAAmAIAAGRycy9kb3du&#10;cmV2LnhtbFBLBQYAAAAABAAEAPUAAACGAwAAAAA=&#10;" fillcolor="white [3212]" strokecolor="#7d7d74 [1614]" strokeweight="1pt"/>
                <v:rect id="Dikdörtgen 35" o:spid="_x0000_s1078" style="position:absolute;left:10341;top:7402;width:1975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Clz8MA&#10;AADbAAAADwAAAGRycy9kb3ducmV2LnhtbESPQWsCMRSE74L/ITyhN82qKLIaRVoKngq1Knp7bp7J&#10;4uZlu0l1+++bguBxmJlvmMWqdZW4URNKzwqGgwwEceF1yUbB7uu9PwMRIrLGyjMp+KUAq2W3s8Bc&#10;+zt/0m0bjUgQDjkqsDHWuZShsOQwDHxNnLyLbxzGJBsjdYP3BHeVHGXZVDosOS1YrOnVUnHd/jgF&#10;J2tN645mlx2+5eSsZfXxNtor9dJr13MQkdr4DD/aG61gPIH/L+kH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Clz8MAAADbAAAADwAAAAAAAAAAAAAAAACYAgAAZHJzL2Rv&#10;d25yZXYueG1sUEsFBgAAAAAEAAQA9QAAAIgDAAAAAA==&#10;" fillcolor="white [3212]" strokecolor="#7d7d74 [1614]" strokeweight="1pt"/>
                <v:rect id="Dikdörtgen 47" o:spid="_x0000_s1079" style="position:absolute;left:10341;top:11321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jtXsMA&#10;AADbAAAADwAAAGRycy9kb3ducmV2LnhtbESPQWsCMRSE74L/ITzBm2YVW2U1irQUeirUqujtuXkm&#10;i5uX7SbV7b83QqHHYWa+YRar1lXiSk0oPSsYDTMQxIXXJRsF26+3wQxEiMgaK8+k4JcCrJbdzgJz&#10;7W/8SddNNCJBOOSowMZY51KGwpLDMPQ1cfLOvnEYk2yM1A3eEtxVcpxlz9JhyWnBYk0vlorL5scp&#10;OFprWncw22z/LZ9OWlYfr+OdUv1eu56DiNTG//Bf+10rmEzh8SX9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cjtXsMAAADbAAAADwAAAAAAAAAAAAAAAACYAgAAZHJzL2Rv&#10;d25yZXYueG1sUEsFBgAAAAAEAAQA9QAAAIgDAAAAAA==&#10;" fillcolor="white [3212]" strokecolor="#7d7d74 [1614]" strokeweight="1pt"/>
                <v:rect id="Dikdörtgen 49" o:spid="_x0000_s1080" style="position:absolute;left:10341;top:1545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ct8MA&#10;AADbAAAADwAAAGRycy9kb3ducmV2LnhtbESPQWsCMRSE74L/ITzBm2YVW3Q1irQUeirUqujtuXkm&#10;i5uX7SbV7b83QqHHYWa+YRar1lXiSk0oPSsYDTMQxIXXJRsF26+3wRREiMgaK8+k4JcCrJbdzgJz&#10;7W/8SddNNCJBOOSowMZY51KGwpLDMPQ1cfLOvnEYk2yM1A3eEtxVcpxlz9JhyWnBYk0vlorL5scp&#10;OFprWncw22z/LZ9OWlYfr+OdUv1eu56DiNTG//Bf+10rmMzg8SX9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vct8MAAADbAAAADwAAAAAAAAAAAAAAAACYAgAAZHJzL2Rv&#10;d25yZXYueG1sUEsFBgAAAAAEAAQA9QAAAIgDAAAAAA==&#10;" fillcolor="white [3212]" strokecolor="#7d7d74 [1614]" strokeweight="1pt"/>
                <v:rect id="Dikdörtgen 55" o:spid="_x0000_s1081" style="position:absolute;left:10341;top:1926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9Ab8MA&#10;AADbAAAADwAAAGRycy9kb3ducmV2LnhtbESPQWsCMRSE70L/Q3iF3jSrsEW2ZpdiETwJtSr29tw8&#10;k6Wbl+0m6vbfN4WCx2FmvmEW1eBacaU+NJ4VTCcZCOLa64aNgt3HajwHESKyxtYzKfihAFX5MFpg&#10;of2N3+m6jUYkCIcCFdgYu0LKUFtyGCa+I07e2fcOY5K9kbrHW4K7Vs6y7Fk6bDgtWOxoaan+2l6c&#10;gk9rzeCOZpcdvmV+0rLdvM32Sj09Dq8vICIN8R7+b6+1gjyHvy/pB8j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49Ab8MAAADbAAAADwAAAAAAAAAAAAAAAACYAgAAZHJzL2Rv&#10;d25yZXYueG1sUEsFBgAAAAAEAAQA9QAAAIgDAAAAAA==&#10;" fillcolor="white [3212]" strokecolor="#7d7d74 [1614]" strokeweight="1pt"/>
                <v:rect id="Dikdörtgen 56" o:spid="_x0000_s1082" style="position:absolute;left:10341;top:2296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3eGMIA&#10;AADbAAAADwAAAGRycy9kb3ducmV2LnhtbESPQWsCMRSE74L/ITzBm2YVFNkaRRTBk6C1RW+vm9dk&#10;6eZl3URd/31TKHgcZuYbZr5sXSXu1ITSs4LRMANBXHhdslFwet8OZiBCRNZYeSYFTwqwXHQ7c8y1&#10;f/CB7sdoRIJwyFGBjbHOpQyFJYdh6Gvi5H37xmFMsjFSN/hIcFfJcZZNpcOS04LFmtaWip/jzSm4&#10;WGtadzan7PMqJ19aVvvN+EOpfq9dvYGI1MZX+L+90womU/j7kn6AX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Xd4YwgAAANsAAAAPAAAAAAAAAAAAAAAAAJgCAABkcnMvZG93&#10;bnJldi54bWxQSwUGAAAAAAQABAD1AAAAhwMAAAAA&#10;" fillcolor="white [3212]" strokecolor="#7d7d74 [1614]" strokeweight="1pt"/>
                <v:rect id="Dikdörtgen 58" o:spid="_x0000_s1083" style="position:absolute;left:10341;top:26996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7v8cEA&#10;AADbAAAADwAAAGRycy9kb3ducmV2LnhtbERPz2vCMBS+D/wfwhO8zVTBMTqjiDLwJKx2Q29vzVtS&#10;1rx0TWy7/345CDt+fL/X29E1oqcu1J4VLOYZCOLK65qNgvL8+vgMIkRkjY1nUvBLAbabycMac+0H&#10;fqO+iEakEA45KrAxtrmUobLkMMx9S5y4L985jAl2RuoOhxTuGrnMsifpsObUYLGlvaXqu7g5BVdr&#10;zegupsw+fuTqU8vmdFi+KzWbjrsXEJHG+C++u49awSqNTV/SD5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7/HBAAAA2wAAAA8AAAAAAAAAAAAAAAAAmAIAAGRycy9kb3du&#10;cmV2LnhtbFBLBQYAAAAABAAEAPUAAACGAwAAAAA=&#10;" fillcolor="white [3212]" strokecolor="#7d7d74 [1614]" strokeweight="1pt"/>
                <v:rect id="Dikdörtgen 59" o:spid="_x0000_s1084" style="position:absolute;left:10341;top:30915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KasMA&#10;AADbAAAADwAAAGRycy9kb3ducmV2LnhtbESPT2sCMRTE74LfITzBm2YrWHQ1SmkpeCrUf+jtuXkm&#10;i5uX7SbV7bdvBMHjMDO/YebL1lXiSk0oPSt4GWYgiAuvSzYKtpvPwQREiMgaK8+k4I8CLBfdzhxz&#10;7W/8Tdd1NCJBOOSowMZY51KGwpLDMPQ1cfLOvnEYk2yM1A3eEtxVcpRlr9JhyWnBYk3vlorL+tcp&#10;OFprWncw22z/I8cnLauvj9FOqX6vfZuBiNTGZ/jRXmkF4yncv6Qf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JKasMAAADbAAAADwAAAAAAAAAAAAAAAACYAgAAZHJzL2Rv&#10;d25yZXYueG1sUEsFBgAAAAAEAAQA9QAAAIgDAAAAAA==&#10;" fillcolor="white [3212]" strokecolor="#7d7d74 [1614]" strokeweight="1pt"/>
                <v:rect id="Dikdörtgen 60" o:spid="_x0000_s1085" style="position:absolute;left:10341;top:34943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QpSsEA&#10;AADbAAAADwAAAGRycy9kb3ducmV2LnhtbERPz2vCMBS+D/wfwhO8ramCMrpGEWXgSbBzQ29vzVtS&#10;1rx0TbTdf78cBjt+fL/Lzehacac+NJ4VzLMcBHHtdcNGwfn15fEJRIjIGlvPpOCHAmzWk4cSC+0H&#10;PtG9ikakEA4FKrAxdoWUobbkMGS+I07cp+8dxgR7I3WPQwp3rVzk+Uo6bDg1WOxoZ6n+qm5OwdVa&#10;M7qLOefv33L5oWV73C/elJpNx+0ziEhj/Bf/uQ9awSqtT1/SD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UKUrBAAAA2wAAAA8AAAAAAAAAAAAAAAAAmAIAAGRycy9kb3du&#10;cmV2LnhtbFBLBQYAAAAABAAEAPUAAACGAwAAAAA=&#10;" fillcolor="white [3212]" strokecolor="#7d7d74 [1614]" strokeweight="1pt"/>
                <v:rect id="Dikdörtgen 61" o:spid="_x0000_s1086" style="position:absolute;left:10341;top:38970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iM0cQA&#10;AADbAAAADwAAAGRycy9kb3ducmV2LnhtbESPQWsCMRSE74L/ITyht252hUrZGhdRCj0JVVv09rp5&#10;TZZuXtZN1O2/N4WCx2FmvmHm1eBacaE+NJ4VFFkOgrj2umGjYL97fXwGESKyxtYzKfilANViPJpj&#10;qf2V3+myjUYkCIcSFdgYu1LKUFtyGDLfESfv2/cOY5K9kbrHa4K7Vk7zfCYdNpwWLHa0slT/bM9O&#10;wdFaM7iD2eefJ/n0pWW7WU8/lHqYDMsXEJGGeA//t9+0glkBf1/SD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YjNHEAAAA2wAAAA8AAAAAAAAAAAAAAAAAmAIAAGRycy9k&#10;b3ducmV2LnhtbFBLBQYAAAAABAAEAPUAAACJAwAAAAA=&#10;" fillcolor="white [3212]" strokecolor="#7d7d74 [1614]" strokeweight="1pt"/>
                <v:rect id="Dikdörtgen 62" o:spid="_x0000_s1087" style="position:absolute;left:10341;top:4299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oSpsMA&#10;AADbAAAADwAAAGRycy9kb3ducmV2LnhtbESPQWsCMRSE74X+h/AKvdWsC5WyNbsUpdCToFWxt+fm&#10;mSzdvKybqOu/bwShx2FmvmGm1eBacaY+NJ4VjEcZCOLa64aNgvX358sbiBCRNbaeScGVAlTl48MU&#10;C+0vvKTzKhqRIBwKVGBj7AopQ23JYRj5jjh5B987jEn2RuoeLwnuWpln2UQ6bDgtWOxoZqn+XZ2c&#10;gh9rzeB2Zp1tj/J1r2W7mOcbpZ6fho93EJGG+B++t7+0gkkOty/pB8j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oSpsMAAADbAAAADwAAAAAAAAAAAAAAAACYAgAAZHJzL2Rv&#10;d25yZXYueG1sUEsFBgAAAAAEAAQA9QAAAIgDAAAAAA==&#10;" fillcolor="white [3212]" strokecolor="#7d7d74 [1614]" strokeweight="1pt"/>
                <v:rect id="Dikdörtgen 63" o:spid="_x0000_s1088" style="position:absolute;left:17090;top:7402;width:1975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a3PcQA&#10;AADbAAAADwAAAGRycy9kb3ducmV2LnhtbESPT2sCMRTE70K/Q3gFb5rtlkpZjVIUoadC/VPa23Pz&#10;mizdvKybuG6/vREEj8PM/IaZLXpXi47aUHlW8DTOQBCXXldsFOy269EriBCRNdaeScE/BVjMHwYz&#10;LLQ/8yd1m2hEgnAoUIGNsSmkDKUlh2HsG+Lk/frWYUyyNVK3eE5wV8s8yybSYcVpwWJDS0vl3+bk&#10;FPxYa3r3bXbZ11G+HLSsP1b5XqnhY/82BRGpj/fwrf2uFUye4fol/QA5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Gtz3EAAAA2wAAAA8AAAAAAAAAAAAAAAAAmAIAAGRycy9k&#10;b3ducmV2LnhtbFBLBQYAAAAABAAEAPUAAACJAwAAAAA=&#10;" fillcolor="white [3212]" strokecolor="#7d7d74 [1614]" strokeweight="1pt"/>
                <v:rect id="Dikdörtgen 192" o:spid="_x0000_s1089" style="position:absolute;left:17090;top:11321;width:1988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p9rMIA&#10;AADcAAAADwAAAGRycy9kb3ducmV2LnhtbERPTWsCMRC9C/0PYQre3GwXFLsapVQKPQlaW+ptupkm&#10;SzeTdRN1/femIHibx/uc+bJ3jThRF2rPCp6yHARx5XXNRsHu4200BREissbGMym4UIDl4mEwx1L7&#10;M2/otI1GpBAOJSqwMballKGy5DBkviVO3K/vHMYEOyN1h+cU7hpZ5PlEOqw5NVhs6dVS9bc9OgV7&#10;a03vvs0u/zrI8Y+WzXpVfCo1fOxfZiAi9fEuvrnfdZr/XMD/M+kCu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Cn2swgAAANwAAAAPAAAAAAAAAAAAAAAAAJgCAABkcnMvZG93&#10;bnJldi54bWxQSwUGAAAAAAQABAD1AAAAhwMAAAAA&#10;" fillcolor="white [3212]" strokecolor="#7d7d74 [1614]" strokeweight="1pt"/>
                <v:rect id="Dikdörtgen 193" o:spid="_x0000_s1090" style="position:absolute;left:17090;top:15457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bYN8IA&#10;AADcAAAADwAAAGRycy9kb3ducmV2LnhtbERPTWsCMRC9C/6HMII3zaq06GoUaSn0VKhV0du4GZPF&#10;zWS7SXX7741Q6G0e73MWq9ZV4kpNKD0rGA0zEMSF1yUbBduvt8EURIjIGivPpOCXAqyW3c4Cc+1v&#10;/EnXTTQihXDIUYGNsc6lDIUlh2Hoa+LEnX3jMCbYGKkbvKVwV8lxlj1LhyWnBos1vVgqLpsfp+Bo&#10;rWndwWyz/bd8OmlZfbyOd0r1e+16DiJSG//Ff+53nebPJvB4Jl0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Rtg3wgAAANwAAAAPAAAAAAAAAAAAAAAAAJgCAABkcnMvZG93&#10;bnJldi54bWxQSwUGAAAAAAQABAD1AAAAhwMAAAAA&#10;" fillcolor="white [3212]" strokecolor="#7d7d74 [1614]" strokeweight="1pt"/>
                <v:rect id="Dikdörtgen 194" o:spid="_x0000_s1091" style="position:absolute;left:17090;top:19267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9AQ8IA&#10;AADcAAAADwAAAGRycy9kb3ducmV2LnhtbERPTWsCMRC9C/6HMII3zSq26GoUaSn0VKhV0du4GZPF&#10;zWS7SXX7741Q6G0e73MWq9ZV4kpNKD0rGA0zEMSF1yUbBduvt8EURIjIGivPpOCXAqyW3c4Cc+1v&#10;/EnXTTQihXDIUYGNsc6lDIUlh2Hoa+LEnX3jMCbYGKkbvKVwV8lxlj1LhyWnBos1vVgqLpsfp+Bo&#10;rWndwWyz/bd8OmlZfbyOd0r1e+16DiJSG//Ff+53nebPJvB4Jl0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0BDwgAAANwAAAAPAAAAAAAAAAAAAAAAAJgCAABkcnMvZG93&#10;bnJldi54bWxQSwUGAAAAAAQABAD1AAAAhwMAAAAA&#10;" fillcolor="white [3212]" strokecolor="#7d7d74 [1614]" strokeweight="1pt"/>
                <v:rect id="Dikdörtgen 208" o:spid="_x0000_s1092" style="position:absolute;left:17090;top:22860;width:1988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2+vcAA&#10;AADcAAAADwAAAGRycy9kb3ducmV2LnhtbERPTWsCMRC9C/0PYQreNHHBIqtRilLoSdBqqbfpZpos&#10;3UzWTdT13zeHgsfH+16set+IK3WxDqxhMlYgiKtgarYaDh9voxmImJANNoFJw50irJZPgwWWJtx4&#10;R9d9siKHcCxRg0upLaWMlSOPcRxa4sz9hM5jyrCz0nR4y+G+kYVSL9JjzbnBYUtrR9Xv/uI1nJyz&#10;vf+yB/V5ltNvI5vtpjhqPXzuX+cgEvXpIf53vxsNhcpr85l8BOT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c2+vcAAAADcAAAADwAAAAAAAAAAAAAAAACYAgAAZHJzL2Rvd25y&#10;ZXYueG1sUEsFBgAAAAAEAAQA9QAAAIUDAAAAAA==&#10;" fillcolor="white [3212]" strokecolor="#7d7d74 [1614]" strokeweight="1pt"/>
                <v:rect id="Dikdörtgen 209" o:spid="_x0000_s1093" style="position:absolute;left:17090;top:26887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EbJsQA&#10;AADcAAAADwAAAGRycy9kb3ducmV2LnhtbESPT2sCMRTE7wW/Q3hCbzVxoaWuRhGL4KlQ/5R6e928&#10;Joubl+0m1e23b4SCx2FmfsPMFr1vxJm6WAfWMB4pEMRVMDVbDfvd+uEZREzIBpvApOGXIizmg7sZ&#10;liZc+I3O22RFhnAsUYNLqS2ljJUjj3EUWuLsfYXOY8qys9J0eMlw38hCqSfpsea84LCllaPqtP3x&#10;Go7O2d5/2L16/5aPn0Y2ry/FQev7Yb+cgkjUp1v4v70xGgo1geuZfAT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6BGybEAAAA3AAAAA8AAAAAAAAAAAAAAAAAmAIAAGRycy9k&#10;b3ducmV2LnhtbFBLBQYAAAAABAAEAPUAAACJAwAAAAA=&#10;" fillcolor="white [3212]" strokecolor="#7d7d74 [1614]" strokeweight="1pt"/>
                <v:rect id="Dikdörtgen 210" o:spid="_x0000_s1094" style="position:absolute;left:17090;top:30806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IkZsEA&#10;AADcAAAADwAAAGRycy9kb3ducmV2LnhtbERPz2vCMBS+C/sfwhvsZtMWJlKNZWwIngY6N7bbs3km&#10;xealazKt/705DDx+fL+X9eg6caYhtJ4VFFkOgrjxumWjYP+xns5BhIissfNMCq4UoF49TJZYaX/h&#10;LZ130YgUwqFCBTbGvpIyNJYchsz3xIk7+sFhTHAwUg94SeGuk2Wez6TDllODxZ5eLTWn3Z9T8GOt&#10;Gd232edfv/L5oGX3/lZ+KvX0OL4sQEQa4138795oBWWR5qcz6Qj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iJGbBAAAA3AAAAA8AAAAAAAAAAAAAAAAAmAIAAGRycy9kb3du&#10;cmV2LnhtbFBLBQYAAAAABAAEAPUAAACGAwAAAAA=&#10;" fillcolor="white [3212]" strokecolor="#7d7d74 [1614]" strokeweight="1pt"/>
                <v:rect id="Dikdörtgen 211" o:spid="_x0000_s1095" style="position:absolute;left:17090;top:34834;width:1988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6B/cQA&#10;AADcAAAADwAAAGRycy9kb3ducmV2LnhtbESPQWsCMRSE74L/ITzBWze7C5WyGqUohZ4KWhW9vW5e&#10;k6Wbl+0m1fXfN4WCx2FmvmEWq8G14kJ9aDwrKLIcBHHtdcNGwf795eEJRIjIGlvPpOBGAVbL8WiB&#10;lfZX3tJlF41IEA4VKrAxdpWUobbkMGS+I07ep+8dxiR7I3WP1wR3rSzzfCYdNpwWLHa0tlR/7X6c&#10;grO1ZnAns8+P3/LxQ8v2bVMelJpOhuc5iEhDvIf/269aQVkU8HcmHQ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ugf3EAAAA3AAAAA8AAAAAAAAAAAAAAAAAmAIAAGRycy9k&#10;b3ducmV2LnhtbFBLBQYAAAAABAAEAPUAAACJAwAAAAA=&#10;" fillcolor="white [3212]" strokecolor="#7d7d74 [1614]" strokeweight="1pt"/>
                <v:rect id="Dikdörtgen 212" o:spid="_x0000_s1096" style="position:absolute;left:17090;top:38970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wfisQA&#10;AADcAAAADwAAAGRycy9kb3ducmV2LnhtbESPT2sCMRTE74LfIbxCb5p1QZGtUUpF6Emof0p7e26e&#10;ydLNy7pJdf32RhA8DjPzG2a26FwtztSGyrOC0TADQVx6XbFRsNuuBlMQISJrrD2TgisFWMz7vRkW&#10;2l/4i86baESCcChQgY2xKaQMpSWHYegb4uQdfeswJtkaqVu8JLirZZ5lE+mw4rRgsaEPS+Xf5t8p&#10;+LXWdO7H7LLvkxwftKzXy3yv1OtL9/4GIlIXn+FH+1MryEc53M+kI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X8H4rEAAAA3AAAAA8AAAAAAAAAAAAAAAAAmAIAAGRycy9k&#10;b3ducmV2LnhtbFBLBQYAAAAABAAEAPUAAACJAwAAAAA=&#10;" fillcolor="white [3212]" strokecolor="#7d7d74 [1614]" strokeweight="1pt"/>
                <v:rect id="Dikdörtgen 213" o:spid="_x0000_s1097" style="position:absolute;left:17090;top:42998;width:1988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C6EcQA&#10;AADcAAAADwAAAGRycy9kb3ducmV2LnhtbESPT2sCMRTE7wW/Q3hCbzXrFkVWo4il0FPBv7S35+Y1&#10;Wbp52W5SXb+9EQSPw8z8hpktOleLE7Wh8qxgOMhAEJdeV2wU7LbvLxMQISJrrD2TggsFWMx7TzMs&#10;tD/zmk6baESCcChQgY2xKaQMpSWHYeAb4uT9+NZhTLI1Urd4TnBXyzzLxtJhxWnBYkMrS+Xv5t8p&#10;+LbWdO7L7LLDnxwdtaw/3/K9Us/9bjkFEamLj/C9/aEV5MNX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wuhHEAAAA3AAAAA8AAAAAAAAAAAAAAAAAmAIAAGRycy9k&#10;b3ducmV2LnhtbFBLBQYAAAAABAAEAPUAAACJAwAAAAA=&#10;" fillcolor="white [3212]" strokecolor="#7d7d74 [1614]" strokeweight="1pt"/>
                <v:rect id="Dikdörtgen 214" o:spid="_x0000_s1098" style="position:absolute;left:23513;top:7402;width:1974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kiZcQA&#10;AADcAAAADwAAAGRycy9kb3ducmV2LnhtbESPT2sCMRTE7wW/Q3hCbzXrUkVWo4il0FPBv7S35+Y1&#10;Wbp52W5SXb+9EQSPw8z8hpktOleLE7Wh8qxgOMhAEJdeV2wU7LbvLxMQISJrrD2TggsFWMx7TzMs&#10;tD/zmk6baESCcChQgY2xKaQMpSWHYeAb4uT9+NZhTLI1Urd4TnBXyzzLxtJhxWnBYkMrS+Xv5t8p&#10;+LbWdO7L7LLDnxwdtaw/3/K9Us/9bjkFEamLj/C9/aEV5MNX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ZImXEAAAA3AAAAA8AAAAAAAAAAAAAAAAAmAIAAGRycy9k&#10;b3ducmV2LnhtbFBLBQYAAAAABAAEAPUAAACJAwAAAAA=&#10;" fillcolor="white [3212]" strokecolor="#7d7d74 [1614]" strokeweight="1pt"/>
                <v:rect id="Dikdörtgen 215" o:spid="_x0000_s1099" style="position:absolute;left:23513;top:11321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WH/sMA&#10;AADcAAAADwAAAGRycy9kb3ducmV2LnhtbESPT2sCMRTE74V+h/AK3mrWBUtZjVJaBE+Cf9Hbc/NM&#10;Fjcv203U7bc3gtDjMDO/YcbTztXiSm2oPCsY9DMQxKXXFRsFm/Xs/RNEiMgaa8+k4I8CTCevL2Ms&#10;tL/xkq6raESCcChQgY2xKaQMpSWHoe8b4uSdfOswJtkaqVu8JbirZZ5lH9JhxWnBYkPflsrz6uIU&#10;HKw1ndubTbb7lcOjlvXiJ98q1XvrvkYgInXxP/xsz7WCfDCEx5l0BO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WH/sMAAADcAAAADwAAAAAAAAAAAAAAAACYAgAAZHJzL2Rv&#10;d25yZXYueG1sUEsFBgAAAAAEAAQA9QAAAIgDAAAAAA==&#10;" fillcolor="white [3212]" strokecolor="#7d7d74 [1614]" strokeweight="1pt"/>
                <v:rect id="Dikdörtgen 216" o:spid="_x0000_s1100" style="position:absolute;left:23513;top:1545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cZicQA&#10;AADcAAAADwAAAGRycy9kb3ducmV2LnhtbESPQWsCMRSE74X+h/AKvWl2FyqyGqW0FHoSqrbo7bl5&#10;Joubl+0mutt/bwShx2FmvmHmy8E14kJdqD0ryMcZCOLK65qNgu3mYzQFESKyxsYzKfijAMvF48Mc&#10;S+17/qLLOhqRIBxKVGBjbEspQ2XJYRj7ljh5R985jEl2RuoO+wR3jSyybCId1pwWLLb0Zqk6rc9O&#10;wd5aM7id2WY/v/LloGWzei++lXp+Gl5nICIN8T98b39qBUU+gduZd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HGYnEAAAA3AAAAA8AAAAAAAAAAAAAAAAAmAIAAGRycy9k&#10;b3ducmV2LnhtbFBLBQYAAAAABAAEAPUAAACJAwAAAAA=&#10;" fillcolor="white [3212]" strokecolor="#7d7d74 [1614]" strokeweight="1pt"/>
                <v:rect id="Dikdörtgen 218" o:spid="_x0000_s1101" style="position:absolute;left:23513;top:1926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QoYMEA&#10;AADcAAAADwAAAGRycy9kb3ducmV2LnhtbERPz2vCMBS+C/sfwhvsZtMWJlKNZWwIngY6N7bbs3km&#10;xealazKt/705DDx+fL+X9eg6caYhtJ4VFFkOgrjxumWjYP+xns5BhIissfNMCq4UoF49TJZYaX/h&#10;LZ130YgUwqFCBTbGvpIyNJYchsz3xIk7+sFhTHAwUg94SeGuk2Wez6TDllODxZ5eLTWn3Z9T8GOt&#10;Gd232edfv/L5oGX3/lZ+KvX0OL4sQEQa4138795oBWWR1qYz6Qj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QUKGDBAAAA3AAAAA8AAAAAAAAAAAAAAAAAmAIAAGRycy9kb3du&#10;cmV2LnhtbFBLBQYAAAAABAAEAPUAAACGAwAAAAA=&#10;" fillcolor="white [3212]" strokecolor="#7d7d74 [1614]" strokeweight="1pt"/>
                <v:rect id="Dikdörtgen 219" o:spid="_x0000_s1102" style="position:absolute;left:23513;top:22860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iN+8QA&#10;AADcAAAADwAAAGRycy9kb3ducmV2LnhtbESPT2sCMRTE7wW/Q3hCbzXrQkVXo4il0FPBv7S35+Y1&#10;Wbp52W5SXb+9EQSPw8z8hpktOleLE7Wh8qxgOMhAEJdeV2wU7LbvL2MQISJrrD2TggsFWMx7TzMs&#10;tD/zmk6baESCcChQgY2xKaQMpSWHYeAb4uT9+NZhTLI1Urd4TnBXyzzLRtJhxWnBYkMrS+Xv5t8p&#10;+LbWdO7L7LLDn3w9all/vuV7pZ773XIKIlIXH+F7+0MryIcT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YjfvEAAAA3AAAAA8AAAAAAAAAAAAAAAAAmAIAAGRycy9k&#10;b3ducmV2LnhtbFBLBQYAAAAABAAEAPUAAACJAwAAAAA=&#10;" fillcolor="white [3212]" strokecolor="#7d7d74 [1614]" strokeweight="1pt"/>
                <v:rect id="Dikdörtgen 220" o:spid="_x0000_s1103" style="position:absolute;left:23513;top:2688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7u28EA&#10;AADcAAAADwAAAGRycy9kb3ducmV2LnhtbERPyWrDMBC9F/oPYgq51XINCcWNYkJLIKdCttLeJtZE&#10;MrFGrqU6zt9Hh0CPj7fPq9G1YqA+NJ4VvGQ5COLa64aNgv1u9fwKIkRkja1nUnClANXi8WGOpfYX&#10;3tCwjUakEA4lKrAxdqWUobbkMGS+I07cyfcOY4K9kbrHSwp3rSzyfCYdNpwaLHb0bqk+b/+cgh9r&#10;zei+zT7/+pXTo5bt50dxUGryNC7fQEQa47/47l5rBUWR5qcz6Qj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QO7tvBAAAA3AAAAA8AAAAAAAAAAAAAAAAAmAIAAGRycy9kb3du&#10;cmV2LnhtbFBLBQYAAAAABAAEAPUAAACGAwAAAAA=&#10;" fillcolor="white [3212]" strokecolor="#7d7d74 [1614]" strokeweight="1pt"/>
                <v:rect id="Dikdörtgen 221" o:spid="_x0000_s1104" style="position:absolute;left:23513;top:30806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JLQMQA&#10;AADcAAAADwAAAGRycy9kb3ducmV2LnhtbESPT2sCMRTE74LfIbxCb5p1QZGtUUpF6Emof0p7e26e&#10;ydLNy7pJdf32RhA8DjPzG2a26FwtztSGyrOC0TADQVx6XbFRsNuuBlMQISJrrD2TgisFWMz7vRkW&#10;2l/4i86baESCcChQgY2xKaQMpSWHYegb4uQdfeswJtkaqVu8JLirZZ5lE+mw4rRgsaEPS+Xf5t8p&#10;+LXWdO7H7LLvkxwftKzXy3yv1OtL9/4GIlIXn+FH+1MryPMR3M+kI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CS0DEAAAA3AAAAA8AAAAAAAAAAAAAAAAAmAIAAGRycy9k&#10;b3ducmV2LnhtbFBLBQYAAAAABAAEAPUAAACJAwAAAAA=&#10;" fillcolor="white [3212]" strokecolor="#7d7d74 [1614]" strokeweight="1pt"/>
                <v:rect id="Dikdörtgen 222" o:spid="_x0000_s1105" style="position:absolute;left:23513;top:34834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DVN8MA&#10;AADcAAAADwAAAGRycy9kb3ducmV2LnhtbESPQWsCMRSE74L/ITzBm2YNVGQ1SqkUeipobWlvz80z&#10;Wdy8bDeprv++KRQ8DjPzDbPa9L4RF+piHVjDbFqAIK6CqdlqOLw9TxYgYkI22AQmDTeKsFkPByss&#10;Tbjyji77ZEWGcCxRg0upLaWMlSOPcRpa4uydQucxZdlZaTq8ZrhvpCqKufRYc15w2NKTo+q8//Ea&#10;vpyzvf+0h+LjWz4cjWxet+pd6/Gof1yCSNSne/i//WI0KKXg70w+An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5DVN8MAAADcAAAADwAAAAAAAAAAAAAAAACYAgAAZHJzL2Rv&#10;d25yZXYueG1sUEsFBgAAAAAEAAQA9QAAAIgDAAAAAA==&#10;" fillcolor="white [3212]" strokecolor="#7d7d74 [1614]" strokeweight="1pt"/>
                <v:rect id="Dikdörtgen 223" o:spid="_x0000_s1106" style="position:absolute;left:23513;top:38970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xwrMQA&#10;AADcAAAADwAAAGRycy9kb3ducmV2LnhtbESPT2sCMRTE70K/Q3hCb5p1i1JWo0iL4EnwT0u9vW5e&#10;k8XNy3YTdfvtG0HwOMzMb5jZonO1uFAbKs8KRsMMBHHpdcVGwWG/GryCCBFZY+2ZFPxRgMX8qTfD&#10;Qvsrb+myi0YkCIcCFdgYm0LKUFpyGIa+IU7ej28dxiRbI3WL1wR3tcyzbCIdVpwWLDb0Zqk87c5O&#10;wdFa07kvc8g+f+X4W8t6855/KPXc75ZTEJG6+Ajf22utIM9f4HYmHQ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TccKzEAAAA3AAAAA8AAAAAAAAAAAAAAAAAmAIAAGRycy9k&#10;b3ducmV2LnhtbFBLBQYAAAAABAAEAPUAAACJAwAAAAA=&#10;" fillcolor="white [3212]" strokecolor="#7d7d74 [1614]" strokeweight="1pt"/>
                <v:rect id="Dikdörtgen 224" o:spid="_x0000_s1107" style="position:absolute;left:23513;top:4299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Xo2MQA&#10;AADcAAAADwAAAGRycy9kb3ducmV2LnhtbESPT2sCMRTE70K/Q3hCb5p1qVJWo0iL4EnwT0u9vW5e&#10;k8XNy3YTdfvtG0HwOMzMb5jZonO1uFAbKs8KRsMMBHHpdcVGwWG/GryCCBFZY+2ZFPxRgMX8qTfD&#10;Qvsrb+myi0YkCIcCFdgYm0LKUFpyGIa+IU7ej28dxiRbI3WL1wR3tcyzbCIdVpwWLDb0Zqk87c5O&#10;wdFa07kvc8g+f+X4W8t6855/KPXc75ZTEJG6+Ajf22utIM9f4HYmHQ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16NjEAAAA3AAAAA8AAAAAAAAAAAAAAAAAmAIAAGRycy9k&#10;b3ducmV2LnhtbFBLBQYAAAAABAAEAPUAAACJAwAAAAA=&#10;" fillcolor="white [3212]" strokecolor="#7d7d74 [1614]" strokeweight="1pt"/>
                <v:rect id="Dikdörtgen 225" o:spid="_x0000_s1108" style="position:absolute;left:30371;top:7402;width:1974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lNQ8QA&#10;AADcAAAADwAAAGRycy9kb3ducmV2LnhtbESPQWsCMRSE74X+h/AK3mrWBUvZml2KUuhJ0KrY23Pz&#10;TJZuXtZN1O2/bwShx2FmvmFm1eBacaE+NJ4VTMYZCOLa64aNgs3Xx/MriBCRNbaeScEvBajKx4cZ&#10;FtpfeUWXdTQiQTgUqMDG2BVShtqSwzD2HXHyjr53GJPsjdQ9XhPctTLPshfpsOG0YLGjuaX6Z312&#10;Cr6tNYPbm022O8npQct2uci3So2ehvc3EJGG+B++tz+1gjyfwu1MOgK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5TUPEAAAA3AAAAA8AAAAAAAAAAAAAAAAAmAIAAGRycy9k&#10;b3ducmV2LnhtbFBLBQYAAAAABAAEAPUAAACJAwAAAAA=&#10;" fillcolor="white [3212]" strokecolor="#7d7d74 [1614]" strokeweight="1pt"/>
                <v:rect id="Dikdörtgen 226" o:spid="_x0000_s1109" style="position:absolute;left:30371;top:11321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vTNMQA&#10;AADcAAAADwAAAGRycy9kb3ducmV2LnhtbESPT2sCMRTE74LfITzBm2a7oMhqFGkRPBXqn1Jvz80z&#10;Wdy8bDepbr+9KRQ8DjPzG2ax6lwtbtSGyrOCl3EGgrj0umKj4LDfjGYgQkTWWHsmBb8UYLXs9xZY&#10;aH/nD7rtohEJwqFABTbGppAylJYchrFviJN38a3DmGRrpG7xnuCulnmWTaXDitOCxYZeLZXX3Y9T&#10;cLLWdO7LHLLPbzk5a1m/v+VHpYaDbj0HEamLz/B/e6sV5PkU/s6k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r0zTEAAAA3AAAAA8AAAAAAAAAAAAAAAAAmAIAAGRycy9k&#10;b3ducmV2LnhtbFBLBQYAAAAABAAEAPUAAACJAwAAAAA=&#10;" fillcolor="white [3212]" strokecolor="#7d7d74 [1614]" strokeweight="1pt"/>
                <v:rect id="Dikdörtgen 227" o:spid="_x0000_s1110" style="position:absolute;left:30371;top:1545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d2r8QA&#10;AADcAAAADwAAAGRycy9kb3ducmV2LnhtbESPT2sCMRTE70K/Q3hCb5p1oVpWo0iL4EnwT0u9vW5e&#10;k8XNy3YTdfvtG0HwOMzMb5jZonO1uFAbKs8KRsMMBHHpdcVGwWG/GryCCBFZY+2ZFPxRgMX8qTfD&#10;Qvsrb+myi0YkCIcCFdgYm0LKUFpyGIa+IU7ej28dxiRbI3WL1wR3tcyzbCwdVpwWLDb0Zqk87c5O&#10;wdFa07kvc8g+f+XLt5b15j3/UOq53y2nICJ18RG+t9daQZ5P4HYmHQ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ndq/EAAAA3AAAAA8AAAAAAAAAAAAAAAAAmAIAAGRycy9k&#10;b3ducmV2LnhtbFBLBQYAAAAABAAEAPUAAACJAwAAAAA=&#10;" fillcolor="white [3212]" strokecolor="#7d7d74 [1614]" strokeweight="1pt"/>
                <v:rect id="Dikdörtgen 228" o:spid="_x0000_s1111" style="position:absolute;left:30371;top:1926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ji3cEA&#10;AADcAAAADwAAAGRycy9kb3ducmV2LnhtbERPyWrDMBC9F/oPYgq51XINCcWNYkJLIKdCttLeJtZE&#10;MrFGrqU6zt9Hh0CPj7fPq9G1YqA+NJ4VvGQ5COLa64aNgv1u9fwKIkRkja1nUnClANXi8WGOpfYX&#10;3tCwjUakEA4lKrAxdqWUobbkMGS+I07cyfcOY4K9kbrHSwp3rSzyfCYdNpwaLHb0bqk+b/+cgh9r&#10;zei+zT7/+pXTo5bt50dxUGryNC7fQEQa47/47l5rBUWR1qYz6Qj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44t3BAAAA3AAAAA8AAAAAAAAAAAAAAAAAmAIAAGRycy9kb3du&#10;cmV2LnhtbFBLBQYAAAAABAAEAPUAAACGAwAAAAA=&#10;" fillcolor="white [3212]" strokecolor="#7d7d74 [1614]" strokeweight="1pt"/>
                <v:rect id="Dikdörtgen 229" o:spid="_x0000_s1112" style="position:absolute;left:30371;top:22860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RHRsQA&#10;AADcAAAADwAAAGRycy9kb3ducmV2LnhtbESPT2sCMRTE70K/Q3hCb5p1oWJXo0iL4EnwT0u9vW5e&#10;k8XNy3YTdfvtG0HwOMzMb5jZonO1uFAbKs8KRsMMBHHpdcVGwWG/GkxAhIissfZMCv4owGL+1Jth&#10;of2Vt3TZRSMShEOBCmyMTSFlKC05DEPfECfvx7cOY5KtkbrFa4K7WuZZNpYOK04LFht6s1Sedmen&#10;4Git6dyXOWSfv/LlW8t6855/KPXc75ZTEJG6+Ajf22utIM9f4XYmHQ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U0R0bEAAAA3AAAAA8AAAAAAAAAAAAAAAAAmAIAAGRycy9k&#10;b3ducmV2LnhtbFBLBQYAAAAABAAEAPUAAACJAwAAAAA=&#10;" fillcolor="white [3212]" strokecolor="#7d7d74 [1614]" strokeweight="1pt"/>
                <v:rect id="Dikdörtgen 230" o:spid="_x0000_s1113" style="position:absolute;left:30371;top:26887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d4BsIA&#10;AADcAAAADwAAAGRycy9kb3ducmV2LnhtbERPz2vCMBS+C/4P4Qm7aboOx6imZSjCToM5HXp7Nm9J&#10;WfNSm0zrf78cBh4/vt/LanCtuFAfGs8KHmcZCOLa64aNgt3nZvoCIkRkja1nUnCjAFU5Hi2x0P7K&#10;H3TZRiNSCIcCFdgYu0LKUFtyGGa+I07ct+8dxgR7I3WP1xTuWpln2bN02HBqsNjRylL9s/11Co7W&#10;msEdzC77Osv5Scv2fZ3vlXqYDK8LEJGGeBf/u9+0gvwpzU9n0hG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13gGwgAAANwAAAAPAAAAAAAAAAAAAAAAAJgCAABkcnMvZG93&#10;bnJldi54bWxQSwUGAAAAAAQABAD1AAAAhwMAAAAA&#10;" fillcolor="white [3212]" strokecolor="#7d7d74 [1614]" strokeweight="1pt"/>
                <v:rect id="Dikdörtgen 231" o:spid="_x0000_s1114" style="position:absolute;left:30371;top:30806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vdncQA&#10;AADcAAAADwAAAGRycy9kb3ducmV2LnhtbESPT2sCMRTE7wW/Q3hCbzXrFkVWo4il0FPBv7S35+Y1&#10;Wbp52W5SXb+9EQSPw8z8hpktOleLE7Wh8qxgOMhAEJdeV2wU7LbvLxMQISJrrD2TggsFWMx7TzMs&#10;tD/zmk6baESCcChQgY2xKaQMpSWHYeAb4uT9+NZhTLI1Urd4TnBXyzzLxtJhxWnBYkMrS+Xv5t8p&#10;+LbWdO7L7LLDnxwdtaw/3/K9Us/9bjkFEamLj/C9/aEV5K9D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b3Z3EAAAA3AAAAA8AAAAAAAAAAAAAAAAAmAIAAGRycy9k&#10;b3ducmV2LnhtbFBLBQYAAAAABAAEAPUAAACJAwAAAAA=&#10;" fillcolor="white [3212]" strokecolor="#7d7d74 [1614]" strokeweight="1pt"/>
                <v:rect id="Dikdörtgen 232" o:spid="_x0000_s1115" style="position:absolute;left:30371;top:34834;width:1987;height:19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lD6sQA&#10;AADcAAAADwAAAGRycy9kb3ducmV2LnhtbESPT2sCMRTE70K/Q3hCb5p1i1JWo0iL4EnwT0u9vW5e&#10;k8XNy3YTdfvtG0HwOMzMb5jZonO1uFAbKs8KRsMMBHHpdcVGwWG/GryCCBFZY+2ZFPxRgMX8qTfD&#10;Qvsrb+myi0YkCIcCFdgYm0LKUFpyGIa+IU7ej28dxiRbI3WL1wR3tcyzbCIdVpwWLDb0Zqk87c5O&#10;wdFa07kvc8g+f+X4W8t6855/KPXc75ZTEJG6+Ajf22utIH/J4XYmHQE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5JQ+rEAAAA3AAAAA8AAAAAAAAAAAAAAAAAmAIAAGRycy9k&#10;b3ducmV2LnhtbFBLBQYAAAAABAAEAPUAAACJAwAAAAA=&#10;" fillcolor="white [3212]" strokecolor="#7d7d74 [1614]" strokeweight="1pt"/>
                <v:rect id="Dikdörtgen 233" o:spid="_x0000_s1116" style="position:absolute;left:30371;top:38970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XmccQA&#10;AADcAAAADwAAAGRycy9kb3ducmV2LnhtbESPQWsCMRSE70L/Q3gFb5p1RSmrUaRF8FTQatHbc/Oa&#10;LN28rJtUt/++KQgeh5n5hpkvO1eLK7Wh8qxgNMxAEJdeV2wU7D/WgxcQISJrrD2Tgl8KsFw89eZY&#10;aH/jLV130YgE4VCgAhtjU0gZSksOw9A3xMn78q3DmGRrpG7xluCulnmWTaXDitOCxYZeLZXfux+n&#10;4GSt6dzR7LPPi5yctazf3/KDUv3nbjUDEamLj/C9vdEK8vEY/s+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F5nHEAAAA3AAAAA8AAAAAAAAAAAAAAAAAmAIAAGRycy9k&#10;b3ducmV2LnhtbFBLBQYAAAAABAAEAPUAAACJAwAAAAA=&#10;" fillcolor="white [3212]" strokecolor="#7d7d74 [1614]" strokeweight="1pt"/>
                <v:rect id="Dikdörtgen 234" o:spid="_x0000_s1117" style="position:absolute;left:30371;top:42998;width:1987;height:191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x+BcQA&#10;AADcAAAADwAAAGRycy9kb3ducmV2LnhtbESPQWsCMRSE7wX/Q3hCbzXrthVZjSIVoadCrYrenptn&#10;srh52W5S3f57IxR6HGbmG2Y671wtLtSGyrOC4SADQVx6XbFRsPlaPY1BhIissfZMCn4pwHzWe5hi&#10;of2VP+myjkYkCIcCFdgYm0LKUFpyGAa+IU7eybcOY5KtkbrFa4K7WuZZNpIOK04LFht6s1Se1z9O&#10;wcFa07m92WS7b/l61LL+WOZbpR773WICIlIX/8N/7XetIH9+gfuZd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sfgXEAAAA3AAAAA8AAAAAAAAAAAAAAAAAmAIAAGRycy9k&#10;b3ducmV2LnhtbFBLBQYAAAAABAAEAPUAAACJAwAAAAA=&#10;" fillcolor="white [3212]" strokecolor="#7d7d74 [1614]" strokeweight="1pt"/>
              </v:group>
            </w:pict>
          </mc:Fallback>
        </mc:AlternateContent>
      </w:r>
      <w:r w:rsidR="004F5C5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11C62778" wp14:editId="79E4DA5E">
                <wp:simplePos x="0" y="0"/>
                <wp:positionH relativeFrom="column">
                  <wp:posOffset>-397510</wp:posOffset>
                </wp:positionH>
                <wp:positionV relativeFrom="paragraph">
                  <wp:posOffset>5699550</wp:posOffset>
                </wp:positionV>
                <wp:extent cx="6715760" cy="878840"/>
                <wp:effectExtent l="0" t="0" r="0" b="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DD461E" w14:textId="77777777" w:rsidR="0038344D" w:rsidRDefault="0038344D" w:rsidP="0038344D">
                            <w:pPr>
                              <w:spacing w:line="360" w:lineRule="auto"/>
                            </w:pP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  <w:u w:val="single"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14:paraId="2FD7CEAE" w14:textId="77777777" w:rsidR="0038344D" w:rsidRPr="0038344D" w:rsidRDefault="0038344D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118" type="#_x0000_t202" style="position:absolute;margin-left:-31.3pt;margin-top:448.8pt;width:528.8pt;height:69.2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" filled="f" stroked="f" strokeweight=".5pt">
                <v:textbox>
                  <w:txbxContent>
                    <w:p w:rsidR="0038344D" w:rsidRDefault="0038344D" w:rsidP="0038344D">
                      <w:pPr>
                        <w:spacing w:line="360" w:lineRule="auto"/>
                      </w:pP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  <w:u w:val="single"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38344D" w:rsidRPr="0038344D" w:rsidRDefault="0038344D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423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B9A35B1" wp14:editId="460AB6B8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3F8AD" w14:textId="77777777" w:rsidR="009F6B94" w:rsidRPr="00B22911" w:rsidRDefault="009F6B94" w:rsidP="009F6B9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Geleceğe emin adımlarla ...</w:t>
                            </w:r>
                          </w:p>
                          <w:p w14:paraId="6007FAC8" w14:textId="77777777" w:rsidR="009F6B94" w:rsidRPr="009F6B94" w:rsidRDefault="009F6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159F" id="Metin Kutusu 9" o:spid="_x0000_s1119" type="#_x0000_t202" style="position:absolute;margin-left:335.45pt;margin-top:770pt;width:239.6pt;height:35.1pt;rotation:-417520fd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" filled="f" stroked="f" strokeweight=".5pt">
                <v:textbox>
                  <w:txbxContent>
                    <w:p w:rsidR="009F6B94" w:rsidRPr="00B22911" w:rsidRDefault="009F6B94" w:rsidP="009F6B94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9F6B94" w:rsidRPr="009F6B94" w:rsidRDefault="009F6B94"/>
                  </w:txbxContent>
                </v:textbox>
                <w10:wrap anchory="page"/>
              </v:shape>
            </w:pict>
          </mc:Fallback>
        </mc:AlternateContent>
      </w:r>
      <w:r w:rsidR="00864A4B" w:rsidRPr="00F248B5">
        <w:rPr>
          <w:noProof/>
          <w:u w:val="single"/>
          <w:lang w:eastAsia="tr-TR"/>
        </w:rPr>
        <w:t xml:space="preserve"> </w:t>
      </w:r>
      <w:bookmarkStart w:id="0" w:name="_GoBack"/>
      <w:bookmarkEnd w:id="0"/>
    </w:p>
    <w:sectPr w:rsidR="007201A7" w:rsidRPr="00F248B5" w:rsidSect="009F6B94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417" w:right="1417" w:bottom="1417" w:left="1417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B701D7" w14:textId="77777777" w:rsidR="00C1476B" w:rsidRDefault="00C1476B">
      <w:pPr>
        <w:spacing w:line="240" w:lineRule="auto"/>
      </w:pPr>
      <w:r>
        <w:separator/>
      </w:r>
    </w:p>
    <w:p w14:paraId="53CE6C2C" w14:textId="77777777" w:rsidR="00C1476B" w:rsidRDefault="00C1476B"/>
  </w:endnote>
  <w:endnote w:type="continuationSeparator" w:id="0">
    <w:p w14:paraId="1B3304EE" w14:textId="77777777" w:rsidR="00C1476B" w:rsidRDefault="00C1476B">
      <w:pPr>
        <w:spacing w:line="240" w:lineRule="auto"/>
      </w:pPr>
      <w:r>
        <w:continuationSeparator/>
      </w:r>
    </w:p>
    <w:p w14:paraId="0F50DED4" w14:textId="77777777" w:rsidR="00C1476B" w:rsidRDefault="00C14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Gill Sans MT">
    <w:altName w:val="Gill Sans MT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altName w:val="Courier New"/>
    <w:charset w:val="A2"/>
    <w:family w:val="auto"/>
    <w:pitch w:val="variable"/>
    <w:sig w:usb0="00000001" w:usb1="00000003" w:usb2="00000000" w:usb3="00000000" w:csb0="000001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2F841A" w14:textId="77777777" w:rsidR="007201A7" w:rsidRPr="00A573BB" w:rsidRDefault="007201A7">
    <w:pPr>
      <w:pStyle w:val="AltBilgi"/>
    </w:pPr>
  </w:p>
  <w:p w14:paraId="58EBA340" w14:textId="77777777" w:rsidR="007201A7" w:rsidRPr="00A573BB" w:rsidRDefault="007201A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00354" w14:textId="77777777" w:rsidR="00A36725" w:rsidRDefault="00A36725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DCE49A7" wp14:editId="6DEC9755">
              <wp:simplePos x="0" y="0"/>
              <wp:positionH relativeFrom="page">
                <wp:posOffset>-38104</wp:posOffset>
              </wp:positionH>
              <wp:positionV relativeFrom="page">
                <wp:posOffset>9912129</wp:posOffset>
              </wp:positionV>
              <wp:extent cx="7973568" cy="1382558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568" cy="138255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9A6002" w14:textId="77777777" w:rsidR="00A36725" w:rsidRDefault="00A36725" w:rsidP="00A3672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7220F" id="Serbest Form: Şekil 8" o:spid="_x0000_s1046" alt="Dikdörtgendeki yeşil gradyan" style="position:absolute;margin-left:-3pt;margin-top:780.5pt;width:627.85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902137;0,1382558;0,0" o:connectangles="0,0,0,0,0" textboxrect="0,0,7738110,2906395"/>
              <v:textbox>
                <w:txbxContent>
                  <w:p w:rsidR="00A36725" w:rsidRDefault="00A36725" w:rsidP="00A3672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7C6A7" w14:textId="77777777" w:rsidR="00C1476B" w:rsidRDefault="00C1476B">
      <w:pPr>
        <w:spacing w:line="240" w:lineRule="auto"/>
      </w:pPr>
      <w:r>
        <w:separator/>
      </w:r>
    </w:p>
    <w:p w14:paraId="38CCBBB3" w14:textId="77777777" w:rsidR="00C1476B" w:rsidRDefault="00C1476B"/>
  </w:footnote>
  <w:footnote w:type="continuationSeparator" w:id="0">
    <w:p w14:paraId="210CD864" w14:textId="77777777" w:rsidR="00C1476B" w:rsidRDefault="00C1476B">
      <w:pPr>
        <w:spacing w:line="240" w:lineRule="auto"/>
      </w:pPr>
      <w:r>
        <w:continuationSeparator/>
      </w:r>
    </w:p>
    <w:p w14:paraId="04D63140" w14:textId="77777777" w:rsidR="00C1476B" w:rsidRDefault="00C147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6B781" w14:textId="77777777" w:rsidR="007201A7" w:rsidRPr="00A573BB" w:rsidRDefault="007201A7"/>
  <w:p w14:paraId="46DAB82A" w14:textId="77777777" w:rsidR="007201A7" w:rsidRPr="00A573BB" w:rsidRDefault="007201A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BB197" w14:textId="77777777" w:rsidR="00A36725" w:rsidRDefault="00A3672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7FEDBD9" wp14:editId="0745049A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2988000"/>
              <wp:effectExtent l="0" t="0" r="2540" b="3175"/>
              <wp:wrapNone/>
              <wp:docPr id="5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298800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279112" w14:textId="77777777"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870CFC" id="Serbest Form: Şekil 5" o:spid="_x0000_s1045" alt="Dikdörtgendeki yeşil gradyan" style="position:absolute;margin-left:0;margin-top:0;width:609.1pt;height:235.3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1949709;0,2988000;0,0" o:connectangles="0,0,0,0,0" textboxrect="0,0,7738110,2906395"/>
              <v:textbox>
                <w:txbxContent>
                  <w:p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5D812B0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1C3C56"/>
    <w:lvl w:ilvl="0">
      <w:start w:val="1"/>
      <w:numFmt w:val="decimal"/>
      <w:pStyle w:val="ListeNumara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CA1DEA"/>
    <w:lvl w:ilvl="0">
      <w:start w:val="1"/>
      <w:numFmt w:val="decimal"/>
      <w:pStyle w:val="ListeNumara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C21658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46DEEE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B81AEC"/>
    <w:lvl w:ilvl="0">
      <w:start w:val="1"/>
      <w:numFmt w:val="bullet"/>
      <w:pStyle w:val="ListeMadde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528C7A"/>
    <w:lvl w:ilvl="0">
      <w:start w:val="1"/>
      <w:numFmt w:val="bullet"/>
      <w:pStyle w:val="ListeMadde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983D10"/>
    <w:lvl w:ilvl="0">
      <w:start w:val="1"/>
      <w:numFmt w:val="bullet"/>
      <w:pStyle w:val="ListeMadde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A6279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40831C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8823D9"/>
    <w:multiLevelType w:val="hybridMultilevel"/>
    <w:tmpl w:val="5CA6E3F6"/>
    <w:lvl w:ilvl="0" w:tplc="FE66526C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77E8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82B21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791F5E"/>
    <w:multiLevelType w:val="hybridMultilevel"/>
    <w:tmpl w:val="16643AF4"/>
    <w:lvl w:ilvl="0" w:tplc="C57818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50ADD"/>
    <w:multiLevelType w:val="hybridMultilevel"/>
    <w:tmpl w:val="E5A4584C"/>
    <w:lvl w:ilvl="0" w:tplc="43629A8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91DC6"/>
    <w:multiLevelType w:val="multilevel"/>
    <w:tmpl w:val="04090023"/>
    <w:styleLink w:val="MakaleBlm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18B"/>
    <w:rsid w:val="000340E0"/>
    <w:rsid w:val="00064E3E"/>
    <w:rsid w:val="00077551"/>
    <w:rsid w:val="000A6E91"/>
    <w:rsid w:val="000E7C40"/>
    <w:rsid w:val="001251DB"/>
    <w:rsid w:val="00152BB9"/>
    <w:rsid w:val="001817A4"/>
    <w:rsid w:val="001A035C"/>
    <w:rsid w:val="001D1771"/>
    <w:rsid w:val="0020743A"/>
    <w:rsid w:val="002400DD"/>
    <w:rsid w:val="002450DA"/>
    <w:rsid w:val="00251B00"/>
    <w:rsid w:val="00263E3B"/>
    <w:rsid w:val="00264280"/>
    <w:rsid w:val="00272CEF"/>
    <w:rsid w:val="00287449"/>
    <w:rsid w:val="002A107B"/>
    <w:rsid w:val="002A39DF"/>
    <w:rsid w:val="002B06E9"/>
    <w:rsid w:val="002D1C03"/>
    <w:rsid w:val="002E7603"/>
    <w:rsid w:val="002F5404"/>
    <w:rsid w:val="00316D06"/>
    <w:rsid w:val="00317C2E"/>
    <w:rsid w:val="00326225"/>
    <w:rsid w:val="0038344D"/>
    <w:rsid w:val="003B6867"/>
    <w:rsid w:val="003D23A0"/>
    <w:rsid w:val="003F514D"/>
    <w:rsid w:val="00423F3E"/>
    <w:rsid w:val="004307F3"/>
    <w:rsid w:val="0044288C"/>
    <w:rsid w:val="00463E47"/>
    <w:rsid w:val="00467198"/>
    <w:rsid w:val="004766F3"/>
    <w:rsid w:val="004800A7"/>
    <w:rsid w:val="004858C9"/>
    <w:rsid w:val="004870D2"/>
    <w:rsid w:val="00496B8C"/>
    <w:rsid w:val="004A10E9"/>
    <w:rsid w:val="004E614F"/>
    <w:rsid w:val="004F5C58"/>
    <w:rsid w:val="00530D88"/>
    <w:rsid w:val="00544E55"/>
    <w:rsid w:val="0056021C"/>
    <w:rsid w:val="005610EB"/>
    <w:rsid w:val="00575AB3"/>
    <w:rsid w:val="005E394D"/>
    <w:rsid w:val="00636F32"/>
    <w:rsid w:val="0064464D"/>
    <w:rsid w:val="0065714B"/>
    <w:rsid w:val="00662DFA"/>
    <w:rsid w:val="006B4542"/>
    <w:rsid w:val="006F038A"/>
    <w:rsid w:val="007201A7"/>
    <w:rsid w:val="0077625B"/>
    <w:rsid w:val="007B4FC5"/>
    <w:rsid w:val="007C0944"/>
    <w:rsid w:val="007E0DF2"/>
    <w:rsid w:val="007E1D3F"/>
    <w:rsid w:val="007F18DD"/>
    <w:rsid w:val="00831267"/>
    <w:rsid w:val="00864A4B"/>
    <w:rsid w:val="00865DB9"/>
    <w:rsid w:val="0089202B"/>
    <w:rsid w:val="00892B19"/>
    <w:rsid w:val="008B5297"/>
    <w:rsid w:val="009172C2"/>
    <w:rsid w:val="009415D1"/>
    <w:rsid w:val="00944C16"/>
    <w:rsid w:val="00947F34"/>
    <w:rsid w:val="00960764"/>
    <w:rsid w:val="009A3BD3"/>
    <w:rsid w:val="009B7B99"/>
    <w:rsid w:val="009D3F3C"/>
    <w:rsid w:val="009F6B94"/>
    <w:rsid w:val="00A17BA2"/>
    <w:rsid w:val="00A30978"/>
    <w:rsid w:val="00A340F2"/>
    <w:rsid w:val="00A34F16"/>
    <w:rsid w:val="00A36725"/>
    <w:rsid w:val="00A573BB"/>
    <w:rsid w:val="00A71D42"/>
    <w:rsid w:val="00A75635"/>
    <w:rsid w:val="00AA27DC"/>
    <w:rsid w:val="00AA4D23"/>
    <w:rsid w:val="00AA6288"/>
    <w:rsid w:val="00AC2EAF"/>
    <w:rsid w:val="00AC4C50"/>
    <w:rsid w:val="00AE56DE"/>
    <w:rsid w:val="00B05F79"/>
    <w:rsid w:val="00B12F05"/>
    <w:rsid w:val="00B22911"/>
    <w:rsid w:val="00B5218B"/>
    <w:rsid w:val="00B5758A"/>
    <w:rsid w:val="00B66C63"/>
    <w:rsid w:val="00B727BE"/>
    <w:rsid w:val="00B93588"/>
    <w:rsid w:val="00BD2A4A"/>
    <w:rsid w:val="00BD4512"/>
    <w:rsid w:val="00C1476B"/>
    <w:rsid w:val="00C91924"/>
    <w:rsid w:val="00CC35A1"/>
    <w:rsid w:val="00CE3710"/>
    <w:rsid w:val="00CF2287"/>
    <w:rsid w:val="00D008F8"/>
    <w:rsid w:val="00D33124"/>
    <w:rsid w:val="00D40297"/>
    <w:rsid w:val="00D73210"/>
    <w:rsid w:val="00E06423"/>
    <w:rsid w:val="00E403C4"/>
    <w:rsid w:val="00E5675F"/>
    <w:rsid w:val="00E65018"/>
    <w:rsid w:val="00EB63A0"/>
    <w:rsid w:val="00EC16CD"/>
    <w:rsid w:val="00EC4A28"/>
    <w:rsid w:val="00EC765E"/>
    <w:rsid w:val="00F248B5"/>
    <w:rsid w:val="00F55C7B"/>
    <w:rsid w:val="00F65B05"/>
    <w:rsid w:val="00F97B9B"/>
    <w:rsid w:val="00FD1929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17F8C5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tr-TR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18DD"/>
  </w:style>
  <w:style w:type="paragraph" w:styleId="Balk1">
    <w:name w:val="heading 1"/>
    <w:basedOn w:val="Normal"/>
    <w:next w:val="Normal"/>
    <w:link w:val="Balk1Char"/>
    <w:uiPriority w:val="9"/>
    <w:qFormat/>
    <w:rsid w:val="007F18DD"/>
    <w:pPr>
      <w:pBdr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pBdr>
      <w:shd w:val="clear" w:color="auto" w:fill="F8B32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18DD"/>
    <w:pPr>
      <w:pBdr>
        <w:top w:val="single" w:sz="24" w:space="0" w:color="FDEFD2" w:themeColor="accent1" w:themeTint="33"/>
        <w:left w:val="single" w:sz="24" w:space="0" w:color="FDEFD2" w:themeColor="accent1" w:themeTint="33"/>
        <w:bottom w:val="single" w:sz="24" w:space="0" w:color="FDEFD2" w:themeColor="accent1" w:themeTint="33"/>
        <w:right w:val="single" w:sz="24" w:space="0" w:color="FDEFD2" w:themeColor="accent1" w:themeTint="33"/>
      </w:pBdr>
      <w:shd w:val="clear" w:color="auto" w:fill="FDEFD2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8DD"/>
    <w:pPr>
      <w:pBdr>
        <w:top w:val="single" w:sz="6" w:space="2" w:color="F8B323" w:themeColor="accent1"/>
      </w:pBdr>
      <w:spacing w:before="300" w:after="0"/>
      <w:outlineLvl w:val="2"/>
    </w:pPr>
    <w:rPr>
      <w:caps/>
      <w:color w:val="885D04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8DD"/>
    <w:pPr>
      <w:pBdr>
        <w:top w:val="dotted" w:sz="6" w:space="2" w:color="F8B323" w:themeColor="accent1"/>
      </w:pBdr>
      <w:spacing w:before="200" w:after="0"/>
      <w:outlineLvl w:val="3"/>
    </w:pPr>
    <w:rPr>
      <w:caps/>
      <w:color w:val="CD8C06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18DD"/>
    <w:pPr>
      <w:pBdr>
        <w:bottom w:val="single" w:sz="6" w:space="1" w:color="F8B323" w:themeColor="accent1"/>
      </w:pBdr>
      <w:spacing w:before="200" w:after="0"/>
      <w:outlineLvl w:val="4"/>
    </w:pPr>
    <w:rPr>
      <w:caps/>
      <w:color w:val="CD8C06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18DD"/>
    <w:pPr>
      <w:pBdr>
        <w:bottom w:val="dotted" w:sz="6" w:space="1" w:color="F8B323" w:themeColor="accent1"/>
      </w:pBdr>
      <w:spacing w:before="200" w:after="0"/>
      <w:outlineLvl w:val="5"/>
    </w:pPr>
    <w:rPr>
      <w:caps/>
      <w:color w:val="CD8C06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18DD"/>
    <w:pPr>
      <w:spacing w:before="200" w:after="0"/>
      <w:outlineLvl w:val="6"/>
    </w:pPr>
    <w:rPr>
      <w:caps/>
      <w:color w:val="CD8C06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18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18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itapBal">
    <w:name w:val="Book Title"/>
    <w:uiPriority w:val="33"/>
    <w:qFormat/>
    <w:rsid w:val="007F18DD"/>
    <w:rPr>
      <w:b/>
      <w:bCs/>
      <w:i/>
      <w:iCs/>
      <w:spacing w:val="0"/>
    </w:rPr>
  </w:style>
  <w:style w:type="character" w:styleId="GlBavuru">
    <w:name w:val="Intense Reference"/>
    <w:uiPriority w:val="32"/>
    <w:qFormat/>
    <w:rsid w:val="007F18DD"/>
    <w:rPr>
      <w:b/>
      <w:bCs/>
      <w:i/>
      <w:iCs/>
      <w:caps/>
      <w:color w:val="F8B323" w:themeColor="accent1"/>
    </w:rPr>
  </w:style>
  <w:style w:type="character" w:customStyle="1" w:styleId="Balk1Char">
    <w:name w:val="Başlık 1 Char"/>
    <w:basedOn w:val="VarsaylanParagrafYazTipi"/>
    <w:link w:val="Balk1"/>
    <w:uiPriority w:val="9"/>
    <w:rsid w:val="007F18DD"/>
    <w:rPr>
      <w:caps/>
      <w:color w:val="FFFFFF" w:themeColor="background1"/>
      <w:spacing w:val="15"/>
      <w:sz w:val="22"/>
      <w:szCs w:val="22"/>
      <w:shd w:val="clear" w:color="auto" w:fill="F8B323" w:themeFill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7F18DD"/>
    <w:pPr>
      <w:spacing w:before="0" w:after="0"/>
    </w:pPr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18DD"/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paragraph" w:styleId="stBilgi">
    <w:name w:val="header"/>
    <w:basedOn w:val="Normal"/>
    <w:link w:val="stBilgiChar"/>
    <w:uiPriority w:val="99"/>
    <w:rsid w:val="00A573BB"/>
    <w:pPr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73BB"/>
    <w:rPr>
      <w:rFonts w:ascii="Microsoft Sans Serif" w:hAnsi="Microsoft Sans Serif" w:cs="Microsoft Sans Serif"/>
      <w:sz w:val="24"/>
    </w:rPr>
  </w:style>
  <w:style w:type="character" w:styleId="YerTutucuMetni">
    <w:name w:val="Placeholder Text"/>
    <w:basedOn w:val="VarsaylanParagrafYazTipi"/>
    <w:uiPriority w:val="99"/>
    <w:semiHidden/>
    <w:rsid w:val="00A573BB"/>
    <w:rPr>
      <w:rFonts w:ascii="Microsoft Sans Serif" w:hAnsi="Microsoft Sans Serif" w:cs="Microsoft Sans Serif"/>
      <w:color w:val="808080"/>
    </w:rPr>
  </w:style>
  <w:style w:type="table" w:styleId="TabloKlavuzu">
    <w:name w:val="Table Grid"/>
    <w:basedOn w:val="NormalTablo"/>
    <w:uiPriority w:val="39"/>
    <w:rsid w:val="00A573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7F18DD"/>
    <w:rPr>
      <w:caps/>
      <w:color w:val="CD8C06" w:themeColor="accent1" w:themeShade="BF"/>
      <w:spacing w:val="10"/>
    </w:rPr>
  </w:style>
  <w:style w:type="paragraph" w:customStyle="1" w:styleId="Normalsa">
    <w:name w:val="Normal sağ"/>
    <w:basedOn w:val="Normal"/>
    <w:rsid w:val="00A573BB"/>
    <w:pPr>
      <w:spacing w:before="60" w:after="20"/>
    </w:pPr>
    <w:rPr>
      <w:rFonts w:eastAsiaTheme="majorEastAsia"/>
      <w:b/>
      <w:color w:val="0D0D0D" w:themeColor="text1" w:themeTint="F2"/>
      <w:spacing w:val="4"/>
      <w:sz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18DD"/>
    <w:rPr>
      <w:caps/>
      <w:spacing w:val="10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A573BB"/>
    <w:rPr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A573BB"/>
    <w:rPr>
      <w:rFonts w:ascii="Microsoft Sans Serif" w:hAnsi="Microsoft Sans Serif" w:cs="Microsoft Sans Serif"/>
      <w:sz w:val="24"/>
      <w:lang w:eastAsia="en-US"/>
    </w:rPr>
  </w:style>
  <w:style w:type="table" w:styleId="TabloKlavuzuAk">
    <w:name w:val="Grid Table Light"/>
    <w:basedOn w:val="NormalTablo"/>
    <w:uiPriority w:val="40"/>
    <w:rsid w:val="00A573BB"/>
    <w:rPr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7F18DD"/>
    <w:rPr>
      <w:caps/>
      <w:spacing w:val="15"/>
      <w:shd w:val="clear" w:color="auto" w:fill="FDEFD2" w:themeFill="accent1" w:themeFillTint="33"/>
    </w:rPr>
  </w:style>
  <w:style w:type="table" w:customStyle="1" w:styleId="SatBilgileri">
    <w:name w:val="Satış Bilgileri"/>
    <w:basedOn w:val="NormalTablo"/>
    <w:uiPriority w:val="99"/>
    <w:rsid w:val="00A573BB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B4E0E2" w:themeFill="accent3" w:themeFillTint="66"/>
      </w:tcPr>
    </w:tblStylePr>
  </w:style>
  <w:style w:type="table" w:customStyle="1" w:styleId="eriktablosu">
    <w:name w:val="İçerik tablosu"/>
    <w:basedOn w:val="NormalTablo"/>
    <w:uiPriority w:val="99"/>
    <w:rsid w:val="00A573BB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Balk9Char">
    <w:name w:val="Başlık 9 Char"/>
    <w:basedOn w:val="VarsaylanParagrafYazTipi"/>
    <w:link w:val="Balk9"/>
    <w:uiPriority w:val="9"/>
    <w:semiHidden/>
    <w:rsid w:val="007F18DD"/>
    <w:rPr>
      <w:i/>
      <w:iCs/>
      <w:caps/>
      <w:spacing w:val="10"/>
      <w:sz w:val="18"/>
      <w:szCs w:val="18"/>
    </w:rPr>
  </w:style>
  <w:style w:type="table" w:customStyle="1" w:styleId="ToplamTablosu">
    <w:name w:val="Toplam Tablosu"/>
    <w:basedOn w:val="NormalTablo"/>
    <w:uiPriority w:val="99"/>
    <w:rsid w:val="00A573BB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DzTablo2">
    <w:name w:val="Plain Table 2"/>
    <w:basedOn w:val="NormalTablo"/>
    <w:uiPriority w:val="42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lk3Char">
    <w:name w:val="Başlık 3 Char"/>
    <w:basedOn w:val="VarsaylanParagrafYazTipi"/>
    <w:link w:val="Balk3"/>
    <w:uiPriority w:val="9"/>
    <w:semiHidden/>
    <w:rsid w:val="007F18DD"/>
    <w:rPr>
      <w:caps/>
      <w:color w:val="885D04" w:themeColor="accent1" w:themeShade="7F"/>
      <w:spacing w:val="15"/>
    </w:rPr>
  </w:style>
  <w:style w:type="paragraph" w:customStyle="1" w:styleId="Stil1">
    <w:name w:val="Stil1"/>
    <w:basedOn w:val="Normal"/>
    <w:link w:val="Stil1Krkt"/>
    <w:rsid w:val="00A573BB"/>
    <w:pPr>
      <w:framePr w:hSpace="180" w:wrap="around" w:vAnchor="text" w:hAnchor="margin" w:xAlign="center" w:y="5211"/>
      <w:spacing w:before="60" w:after="20"/>
    </w:pPr>
    <w:rPr>
      <w:rFonts w:ascii="Franklin Gothic Demi" w:eastAsiaTheme="majorEastAsia" w:hAnsi="Franklin Gothic Demi"/>
      <w:color w:val="348587" w:themeColor="accent3" w:themeShade="BF"/>
      <w:spacing w:val="4"/>
      <w:sz w:val="28"/>
      <w:szCs w:val="28"/>
    </w:rPr>
  </w:style>
  <w:style w:type="character" w:customStyle="1" w:styleId="Stil1Krkt">
    <w:name w:val="Stil1 Krkt"/>
    <w:basedOn w:val="VarsaylanParagrafYazTipi"/>
    <w:link w:val="Stil1"/>
    <w:rsid w:val="00A573BB"/>
    <w:rPr>
      <w:rFonts w:ascii="Franklin Gothic Demi" w:eastAsiaTheme="majorEastAsia" w:hAnsi="Franklin Gothic Demi" w:cs="Microsoft Sans Serif"/>
      <w:color w:val="348587" w:themeColor="accent3" w:themeShade="BF"/>
      <w:spacing w:val="4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18DD"/>
    <w:rPr>
      <w:caps/>
      <w:color w:val="CD8C06" w:themeColor="accent1" w:themeShade="BF"/>
      <w:spacing w:val="10"/>
    </w:rPr>
  </w:style>
  <w:style w:type="character" w:styleId="GlVurgulama">
    <w:name w:val="Intense Emphasis"/>
    <w:uiPriority w:val="21"/>
    <w:qFormat/>
    <w:rsid w:val="007F18DD"/>
    <w:rPr>
      <w:b/>
      <w:bCs/>
      <w:caps/>
      <w:color w:val="885D04" w:themeColor="accent1" w:themeShade="7F"/>
      <w:spacing w:val="10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18DD"/>
    <w:pPr>
      <w:spacing w:before="240" w:after="240" w:line="240" w:lineRule="auto"/>
      <w:ind w:left="1080" w:right="1080"/>
      <w:jc w:val="center"/>
    </w:pPr>
    <w:rPr>
      <w:color w:val="F8B323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18DD"/>
    <w:rPr>
      <w:color w:val="F8B323" w:themeColor="accent1"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F18DD"/>
    <w:pPr>
      <w:outlineLvl w:val="9"/>
    </w:pPr>
  </w:style>
  <w:style w:type="paragraph" w:styleId="bekMetni">
    <w:name w:val="Block Text"/>
    <w:basedOn w:val="Normal"/>
    <w:uiPriority w:val="99"/>
    <w:semiHidden/>
    <w:unhideWhenUsed/>
    <w:rsid w:val="00A573BB"/>
    <w:pPr>
      <w:pBdr>
        <w:top w:val="single" w:sz="2" w:space="10" w:color="895E04" w:themeColor="accent1" w:themeShade="80"/>
        <w:left w:val="single" w:sz="2" w:space="10" w:color="895E04" w:themeColor="accent1" w:themeShade="80"/>
        <w:bottom w:val="single" w:sz="2" w:space="10" w:color="895E04" w:themeColor="accent1" w:themeShade="80"/>
        <w:right w:val="single" w:sz="2" w:space="10" w:color="895E04" w:themeColor="accent1" w:themeShade="80"/>
      </w:pBdr>
      <w:ind w:left="1152" w:right="1152"/>
    </w:pPr>
    <w:rPr>
      <w:i/>
      <w:iCs/>
      <w:color w:val="895E04" w:themeColor="accent1" w:themeShade="80"/>
    </w:rPr>
  </w:style>
  <w:style w:type="character" w:styleId="zlenenKpr">
    <w:name w:val="Followed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3F3F3A" w:themeColor="background2" w:themeShade="40"/>
      <w:u w:val="single"/>
    </w:rPr>
  </w:style>
  <w:style w:type="character" w:styleId="Kpr">
    <w:name w:val="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41313B" w:themeColor="accent6" w:themeShade="80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595959" w:themeColor="text1" w:themeTint="A6"/>
      <w:shd w:val="clear" w:color="auto" w:fill="E6E6E6"/>
    </w:rPr>
  </w:style>
  <w:style w:type="paragraph" w:styleId="Altyaz">
    <w:name w:val="Subtitle"/>
    <w:basedOn w:val="Normal"/>
    <w:next w:val="Normal"/>
    <w:link w:val="AltyazChar"/>
    <w:uiPriority w:val="11"/>
    <w:qFormat/>
    <w:rsid w:val="007F18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7F18DD"/>
    <w:rPr>
      <w:caps/>
      <w:color w:val="595959" w:themeColor="text1" w:themeTint="A6"/>
      <w:spacing w:val="10"/>
      <w:sz w:val="21"/>
      <w:szCs w:val="21"/>
    </w:rPr>
  </w:style>
  <w:style w:type="paragraph" w:styleId="Tarih">
    <w:name w:val="Date"/>
    <w:basedOn w:val="Normal"/>
    <w:next w:val="Normal"/>
    <w:link w:val="TarihChar"/>
    <w:uiPriority w:val="99"/>
    <w:rsid w:val="00A573BB"/>
    <w:rPr>
      <w:rFonts w:ascii="Franklin Gothic Demi" w:hAnsi="Franklin Gothic Demi"/>
      <w:color w:val="000000" w:themeColor="text1"/>
      <w:sz w:val="32"/>
      <w:szCs w:val="32"/>
    </w:rPr>
  </w:style>
  <w:style w:type="character" w:customStyle="1" w:styleId="TarihChar">
    <w:name w:val="Tarih Char"/>
    <w:basedOn w:val="VarsaylanParagrafYazTipi"/>
    <w:link w:val="Tarih"/>
    <w:uiPriority w:val="99"/>
    <w:rsid w:val="00A573BB"/>
    <w:rPr>
      <w:rFonts w:ascii="Franklin Gothic Demi" w:hAnsi="Franklin Gothic Demi" w:cs="Microsoft Sans Serif"/>
      <w:color w:val="000000" w:themeColor="text1"/>
      <w:sz w:val="32"/>
      <w:szCs w:val="32"/>
    </w:rPr>
  </w:style>
  <w:style w:type="character" w:customStyle="1" w:styleId="Bahset1">
    <w:name w:val="Bahset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numbering" w:styleId="111111">
    <w:name w:val="Outline List 2"/>
    <w:basedOn w:val="ListeYok"/>
    <w:uiPriority w:val="99"/>
    <w:semiHidden/>
    <w:unhideWhenUsed/>
    <w:rsid w:val="00A573BB"/>
    <w:pPr>
      <w:numPr>
        <w:numId w:val="11"/>
      </w:numPr>
    </w:pPr>
  </w:style>
  <w:style w:type="numbering" w:styleId="1ai">
    <w:name w:val="Outline List 1"/>
    <w:basedOn w:val="ListeYok"/>
    <w:uiPriority w:val="99"/>
    <w:semiHidden/>
    <w:unhideWhenUsed/>
    <w:rsid w:val="00A573BB"/>
    <w:pPr>
      <w:numPr>
        <w:numId w:val="12"/>
      </w:numPr>
    </w:pPr>
  </w:style>
  <w:style w:type="character" w:styleId="HTMLKodu">
    <w:name w:val="HTML Code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Deiken">
    <w:name w:val="HTML Variabl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paragraph" w:styleId="HTMLAdresi">
    <w:name w:val="HTML Address"/>
    <w:basedOn w:val="Normal"/>
    <w:link w:val="HTMLAdresiChar"/>
    <w:uiPriority w:val="99"/>
    <w:semiHidden/>
    <w:unhideWhenUsed/>
    <w:rsid w:val="00A573BB"/>
    <w:pPr>
      <w:spacing w:line="240" w:lineRule="auto"/>
    </w:pPr>
    <w:rPr>
      <w:i/>
      <w:iCs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A573BB"/>
    <w:rPr>
      <w:rFonts w:ascii="Microsoft Sans Serif" w:hAnsi="Microsoft Sans Serif" w:cs="Microsoft Sans Serif"/>
      <w:i/>
      <w:iCs/>
      <w:sz w:val="24"/>
    </w:rPr>
  </w:style>
  <w:style w:type="character" w:styleId="HTMLTanm">
    <w:name w:val="HTML Defini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Cite">
    <w:name w:val="HTML Cit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Daktilo">
    <w:name w:val="HTML Typewriter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rnek">
    <w:name w:val="HTML Sample"/>
    <w:basedOn w:val="VarsaylanParagrafYazTipi"/>
    <w:uiPriority w:val="99"/>
    <w:semiHidden/>
    <w:unhideWhenUsed/>
    <w:rsid w:val="00A573BB"/>
    <w:rPr>
      <w:rFonts w:ascii="Consolas" w:hAnsi="Consolas" w:cs="Microsoft Sans Serif"/>
      <w:sz w:val="24"/>
      <w:szCs w:val="24"/>
    </w:rPr>
  </w:style>
  <w:style w:type="character" w:styleId="HTMLKsaltmas">
    <w:name w:val="HTML Acronym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character" w:styleId="HTMLKlavye">
    <w:name w:val="HTML Keyboard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573BB"/>
    <w:pPr>
      <w:spacing w:line="240" w:lineRule="auto"/>
    </w:pPr>
    <w:rPr>
      <w:rFonts w:ascii="Consolas" w:hAnsi="Consola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A573BB"/>
    <w:pPr>
      <w:spacing w:after="100"/>
    </w:pPr>
  </w:style>
  <w:style w:type="paragraph" w:styleId="T2">
    <w:name w:val="toc 2"/>
    <w:basedOn w:val="Normal"/>
    <w:next w:val="Normal"/>
    <w:autoRedefine/>
    <w:uiPriority w:val="39"/>
    <w:semiHidden/>
    <w:unhideWhenUsed/>
    <w:rsid w:val="00A573BB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semiHidden/>
    <w:unhideWhenUsed/>
    <w:rsid w:val="00A573BB"/>
    <w:pPr>
      <w:spacing w:after="100"/>
      <w:ind w:left="480"/>
    </w:pPr>
  </w:style>
  <w:style w:type="paragraph" w:styleId="T4">
    <w:name w:val="toc 4"/>
    <w:basedOn w:val="Normal"/>
    <w:next w:val="Normal"/>
    <w:autoRedefine/>
    <w:uiPriority w:val="39"/>
    <w:semiHidden/>
    <w:unhideWhenUsed/>
    <w:rsid w:val="00A573BB"/>
    <w:pPr>
      <w:spacing w:after="100"/>
      <w:ind w:left="720"/>
    </w:pPr>
  </w:style>
  <w:style w:type="paragraph" w:styleId="T5">
    <w:name w:val="toc 5"/>
    <w:basedOn w:val="Normal"/>
    <w:next w:val="Normal"/>
    <w:autoRedefine/>
    <w:uiPriority w:val="39"/>
    <w:semiHidden/>
    <w:unhideWhenUsed/>
    <w:rsid w:val="00A573BB"/>
    <w:pPr>
      <w:spacing w:after="100"/>
      <w:ind w:left="960"/>
    </w:pPr>
  </w:style>
  <w:style w:type="paragraph" w:styleId="T6">
    <w:name w:val="toc 6"/>
    <w:basedOn w:val="Normal"/>
    <w:next w:val="Normal"/>
    <w:autoRedefine/>
    <w:uiPriority w:val="39"/>
    <w:semiHidden/>
    <w:unhideWhenUsed/>
    <w:rsid w:val="00A573BB"/>
    <w:pPr>
      <w:spacing w:after="100"/>
      <w:ind w:left="1200"/>
    </w:pPr>
  </w:style>
  <w:style w:type="paragraph" w:styleId="T7">
    <w:name w:val="toc 7"/>
    <w:basedOn w:val="Normal"/>
    <w:next w:val="Normal"/>
    <w:autoRedefine/>
    <w:uiPriority w:val="39"/>
    <w:semiHidden/>
    <w:unhideWhenUsed/>
    <w:rsid w:val="00A573BB"/>
    <w:pPr>
      <w:spacing w:after="100"/>
      <w:ind w:left="1440"/>
    </w:pPr>
  </w:style>
  <w:style w:type="paragraph" w:styleId="T8">
    <w:name w:val="toc 8"/>
    <w:basedOn w:val="Normal"/>
    <w:next w:val="Normal"/>
    <w:autoRedefine/>
    <w:uiPriority w:val="39"/>
    <w:semiHidden/>
    <w:unhideWhenUsed/>
    <w:rsid w:val="00A573BB"/>
    <w:pPr>
      <w:spacing w:after="100"/>
      <w:ind w:left="1680"/>
    </w:pPr>
  </w:style>
  <w:style w:type="paragraph" w:styleId="T9">
    <w:name w:val="toc 9"/>
    <w:basedOn w:val="Normal"/>
    <w:next w:val="Normal"/>
    <w:autoRedefine/>
    <w:uiPriority w:val="39"/>
    <w:semiHidden/>
    <w:unhideWhenUsed/>
    <w:rsid w:val="00A573BB"/>
    <w:pPr>
      <w:spacing w:after="100"/>
      <w:ind w:left="1920"/>
    </w:pPr>
  </w:style>
  <w:style w:type="character" w:styleId="HafifBavuru">
    <w:name w:val="Subtle Reference"/>
    <w:uiPriority w:val="31"/>
    <w:qFormat/>
    <w:rsid w:val="007F18DD"/>
    <w:rPr>
      <w:b/>
      <w:bCs/>
      <w:color w:val="F8B323" w:themeColor="accent1"/>
    </w:rPr>
  </w:style>
  <w:style w:type="character" w:styleId="HafifVurgulama">
    <w:name w:val="Subtle Emphasis"/>
    <w:uiPriority w:val="19"/>
    <w:qFormat/>
    <w:rsid w:val="007F18DD"/>
    <w:rPr>
      <w:i/>
      <w:iCs/>
      <w:color w:val="885D04" w:themeColor="accent1" w:themeShade="7F"/>
    </w:rPr>
  </w:style>
  <w:style w:type="table" w:styleId="TabloProfesyonel">
    <w:name w:val="Table Professional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rtaListe1">
    <w:name w:val="Medium Lis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B323" w:themeColor="accen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shd w:val="clear" w:color="auto" w:fill="FDECC8" w:themeFill="accent1" w:themeFillTint="3F"/>
      </w:tcPr>
    </w:tblStylePr>
  </w:style>
  <w:style w:type="table" w:styleId="OrtaListe1-Vurgu2">
    <w:name w:val="Medium List 1 Accent 2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56A59" w:themeColor="accent2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shd w:val="clear" w:color="auto" w:fill="D9DBD4" w:themeFill="accent2" w:themeFillTint="3F"/>
      </w:tcPr>
    </w:tblStylePr>
  </w:style>
  <w:style w:type="table" w:styleId="OrtaListe1-Vurgu3">
    <w:name w:val="Medium List 1 Accent 3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B2B5" w:themeColor="accent3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shd w:val="clear" w:color="auto" w:fill="D0ECED" w:themeFill="accent3" w:themeFillTint="3F"/>
      </w:tcPr>
    </w:tblStylePr>
  </w:style>
  <w:style w:type="table" w:styleId="OrtaListe1-Vurgu4">
    <w:name w:val="Medium List 1 Accent 4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AA7E" w:themeColor="accent4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shd w:val="clear" w:color="auto" w:fill="E2EADF" w:themeFill="accent4" w:themeFillTint="3F"/>
      </w:tcPr>
    </w:tblStylePr>
  </w:style>
  <w:style w:type="table" w:styleId="OrtaListe1-Vurgu5">
    <w:name w:val="Medium List 1 Accent 5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6F68" w:themeColor="accent5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shd w:val="clear" w:color="auto" w:fill="F4DBD9" w:themeFill="accent5" w:themeFillTint="3F"/>
      </w:tcPr>
    </w:tblStylePr>
  </w:style>
  <w:style w:type="table" w:styleId="OrtaListe1-Vurgu6">
    <w:name w:val="Medium List 1 Accent 6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26276" w:themeColor="accent6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shd w:val="clear" w:color="auto" w:fill="E1D7DD" w:themeFill="accent6" w:themeFillTint="3F"/>
      </w:tcPr>
    </w:tblStylePr>
  </w:style>
  <w:style w:type="table" w:styleId="OrtaListe2">
    <w:name w:val="Medium Lis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B32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B32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B32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C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56A5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56A5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BD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B2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B2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C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A7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A7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6F6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6F6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B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262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262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7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Glgeleme1">
    <w:name w:val="Medium Shading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C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BD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C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A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B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7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Klavuz1">
    <w:name w:val="Medium Grid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  <w:insideV w:val="single" w:sz="8" w:space="0" w:color="F9C559" w:themeColor="accent1" w:themeTint="BF"/>
      </w:tblBorders>
    </w:tblPr>
    <w:tcPr>
      <w:shd w:val="clear" w:color="auto" w:fill="FDEC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C5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OrtaKlavuz1-Vurgu2">
    <w:name w:val="Medium Grid 1 Accent 2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  <w:insideV w:val="single" w:sz="8" w:space="0" w:color="8D937E" w:themeColor="accent2" w:themeTint="BF"/>
      </w:tblBorders>
    </w:tblPr>
    <w:tcPr>
      <w:shd w:val="clear" w:color="auto" w:fill="D9DBD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937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OrtaKlavuz1-Vurgu3">
    <w:name w:val="Medium Grid 1 Accent 3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  <w:insideV w:val="single" w:sz="8" w:space="0" w:color="73C6C9" w:themeColor="accent3" w:themeTint="BF"/>
      </w:tblBorders>
    </w:tblPr>
    <w:tcPr>
      <w:shd w:val="clear" w:color="auto" w:fill="D0EC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3C6C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OrtaKlavuz1-Vurgu4">
    <w:name w:val="Medium Grid 1 Accent 4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  <w:insideV w:val="single" w:sz="8" w:space="0" w:color="A8BF9E" w:themeColor="accent4" w:themeTint="BF"/>
      </w:tblBorders>
    </w:tblPr>
    <w:tcPr>
      <w:shd w:val="clear" w:color="auto" w:fill="E2EA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BF9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OrtaKlavuz1-Vurgu5">
    <w:name w:val="Medium Grid 1 Accent 5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  <w:insideV w:val="single" w:sz="8" w:space="0" w:color="DE928D" w:themeColor="accent5" w:themeTint="BF"/>
      </w:tblBorders>
    </w:tblPr>
    <w:tcPr>
      <w:shd w:val="clear" w:color="auto" w:fill="F4DB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92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OrtaKlavuz1-Vurgu6">
    <w:name w:val="Medium Grid 1 Accent 6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  <w:insideV w:val="single" w:sz="8" w:space="0" w:color="A48698" w:themeColor="accent6" w:themeTint="BF"/>
      </w:tblBorders>
    </w:tblPr>
    <w:tcPr>
      <w:shd w:val="clear" w:color="auto" w:fill="E1D7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86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table" w:styleId="OrtaKlavuz2">
    <w:name w:val="Medium Grid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cPr>
      <w:shd w:val="clear" w:color="auto" w:fill="FDEC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D2" w:themeFill="accent1" w:themeFillTint="33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tcBorders>
          <w:insideH w:val="single" w:sz="6" w:space="0" w:color="F8B323" w:themeColor="accent1"/>
          <w:insideV w:val="single" w:sz="6" w:space="0" w:color="F8B323" w:themeColor="accent1"/>
        </w:tcBorders>
        <w:shd w:val="clear" w:color="auto" w:fill="FBD8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cPr>
      <w:shd w:val="clear" w:color="auto" w:fill="D9DBD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1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2DC" w:themeFill="accent2" w:themeFillTint="33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tcBorders>
          <w:insideH w:val="single" w:sz="6" w:space="0" w:color="656A59" w:themeColor="accent2"/>
          <w:insideV w:val="single" w:sz="6" w:space="0" w:color="656A59" w:themeColor="accent2"/>
        </w:tcBorders>
        <w:shd w:val="clear" w:color="auto" w:fill="B3B7A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cPr>
      <w:shd w:val="clear" w:color="auto" w:fill="D0EC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7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FF0" w:themeFill="accent3" w:themeFillTint="33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tcBorders>
          <w:insideH w:val="single" w:sz="6" w:space="0" w:color="46B2B5" w:themeColor="accent3"/>
          <w:insideV w:val="single" w:sz="6" w:space="0" w:color="46B2B5" w:themeColor="accent3"/>
        </w:tcBorders>
        <w:shd w:val="clear" w:color="auto" w:fill="A2D9D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cPr>
      <w:shd w:val="clear" w:color="auto" w:fill="E2EA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5" w:themeFill="accent4" w:themeFillTint="33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tcBorders>
          <w:insideH w:val="single" w:sz="6" w:space="0" w:color="8CAA7E" w:themeColor="accent4"/>
          <w:insideV w:val="single" w:sz="6" w:space="0" w:color="8CAA7E" w:themeColor="accent4"/>
        </w:tcBorders>
        <w:shd w:val="clear" w:color="auto" w:fill="C5D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cPr>
      <w:shd w:val="clear" w:color="auto" w:fill="F4DB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E0" w:themeFill="accent5" w:themeFillTint="33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tcBorders>
          <w:insideH w:val="single" w:sz="6" w:space="0" w:color="D36F68" w:themeColor="accent5"/>
          <w:insideV w:val="single" w:sz="6" w:space="0" w:color="D36F68" w:themeColor="accent5"/>
        </w:tcBorders>
        <w:shd w:val="clear" w:color="auto" w:fill="E9B6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cPr>
      <w:shd w:val="clear" w:color="auto" w:fill="E1D7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EE3" w:themeFill="accent6" w:themeFillTint="33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tcBorders>
          <w:insideH w:val="single" w:sz="6" w:space="0" w:color="826276" w:themeColor="accent6"/>
          <w:insideV w:val="single" w:sz="6" w:space="0" w:color="826276" w:themeColor="accent6"/>
        </w:tcBorders>
        <w:shd w:val="clear" w:color="auto" w:fill="C2AEB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C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8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891" w:themeFill="accent1" w:themeFillTint="7F"/>
      </w:tcPr>
    </w:tblStylePr>
  </w:style>
  <w:style w:type="table" w:styleId="OrtaKlavuz3-Vurgu2">
    <w:name w:val="Medium Grid 3 Accent 2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BD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B7A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B7A9" w:themeFill="accent2" w:themeFillTint="7F"/>
      </w:tcPr>
    </w:tblStylePr>
  </w:style>
  <w:style w:type="table" w:styleId="OrtaKlavuz3-Vurgu3">
    <w:name w:val="Medium Grid 3 Accent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C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D9D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D9DB" w:themeFill="accent3" w:themeFillTint="7F"/>
      </w:tcPr>
    </w:tblStylePr>
  </w:style>
  <w:style w:type="table" w:styleId="OrtaKlavuz3-Vurgu4">
    <w:name w:val="Medium Grid 3 Accent 4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A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4BE" w:themeFill="accent4" w:themeFillTint="7F"/>
      </w:tcPr>
    </w:tblStylePr>
  </w:style>
  <w:style w:type="table" w:styleId="OrtaKlavuz3-Vurgu5">
    <w:name w:val="Medium Grid 3 Accent 5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B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B6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B6B3" w:themeFill="accent5" w:themeFillTint="7F"/>
      </w:tcPr>
    </w:tblStylePr>
  </w:style>
  <w:style w:type="table" w:styleId="OrtaKlavuz3-Vurgu6">
    <w:name w:val="Medium Grid 3 Accent 6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7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AEB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AEBB" w:themeFill="accent6" w:themeFillTint="7F"/>
      </w:tcPr>
    </w:tblStylePr>
  </w:style>
  <w:style w:type="paragraph" w:styleId="Kaynaka">
    <w:name w:val="Bibliography"/>
    <w:basedOn w:val="Normal"/>
    <w:next w:val="Normal"/>
    <w:uiPriority w:val="37"/>
    <w:semiHidden/>
    <w:unhideWhenUsed/>
    <w:rsid w:val="00A573BB"/>
  </w:style>
  <w:style w:type="character" w:customStyle="1" w:styleId="Etiket1">
    <w:name w:val="Etiket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paragraph" w:styleId="letistBilgisi">
    <w:name w:val="Message Header"/>
    <w:basedOn w:val="Normal"/>
    <w:link w:val="letistBilgisiChar"/>
    <w:uiPriority w:val="99"/>
    <w:semiHidden/>
    <w:unhideWhenUsed/>
    <w:rsid w:val="00A573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Franklin Gothic Demi" w:eastAsiaTheme="majorEastAsia" w:hAnsi="Franklin Gothic Demi" w:cstheme="majorBidi"/>
      <w:szCs w:val="24"/>
    </w:rPr>
  </w:style>
  <w:style w:type="character" w:customStyle="1" w:styleId="letistBilgisiChar">
    <w:name w:val="İleti Üst Bilgisi Char"/>
    <w:basedOn w:val="VarsaylanParagrafYazTipi"/>
    <w:link w:val="letistBilgisi"/>
    <w:uiPriority w:val="99"/>
    <w:semiHidden/>
    <w:rsid w:val="00A573BB"/>
    <w:rPr>
      <w:rFonts w:ascii="Franklin Gothic Demi" w:eastAsiaTheme="majorEastAsia" w:hAnsi="Franklin Gothic Demi" w:cstheme="majorBidi"/>
      <w:sz w:val="24"/>
      <w:szCs w:val="24"/>
      <w:shd w:val="pct20" w:color="auto" w:fill="auto"/>
    </w:rPr>
  </w:style>
  <w:style w:type="table" w:styleId="TabloZarif">
    <w:name w:val="Table Elegant"/>
    <w:basedOn w:val="NormalTablo"/>
    <w:uiPriority w:val="99"/>
    <w:semiHidden/>
    <w:unhideWhenUsed/>
    <w:rsid w:val="00A573B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A573BB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A573BB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A573BB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A573BB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A573BB"/>
    <w:pPr>
      <w:ind w:left="1800" w:hanging="360"/>
      <w:contextualSpacing/>
    </w:pPr>
  </w:style>
  <w:style w:type="table" w:styleId="TabloListe1">
    <w:name w:val="Table List 1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2">
    <w:name w:val="Table List 2"/>
    <w:basedOn w:val="NormalTablo"/>
    <w:uiPriority w:val="99"/>
    <w:semiHidden/>
    <w:unhideWhenUsed/>
    <w:rsid w:val="00A573B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3">
    <w:name w:val="Table List 3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4">
    <w:name w:val="Table List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oListe5">
    <w:name w:val="Table List 5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6">
    <w:name w:val="Table List 6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oListe7">
    <w:name w:val="Table List 7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oListe8">
    <w:name w:val="Table List 8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Devam">
    <w:name w:val="List Continue"/>
    <w:basedOn w:val="Normal"/>
    <w:uiPriority w:val="99"/>
    <w:semiHidden/>
    <w:unhideWhenUsed/>
    <w:rsid w:val="00A573BB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semiHidden/>
    <w:unhideWhenUsed/>
    <w:rsid w:val="00A573BB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semiHidden/>
    <w:unhideWhenUsed/>
    <w:rsid w:val="00A573BB"/>
    <w:pPr>
      <w:spacing w:after="120"/>
      <w:ind w:left="1080"/>
      <w:contextualSpacing/>
    </w:pPr>
  </w:style>
  <w:style w:type="paragraph" w:styleId="ListeDevam4">
    <w:name w:val="List Continue 4"/>
    <w:basedOn w:val="Normal"/>
    <w:uiPriority w:val="99"/>
    <w:semiHidden/>
    <w:unhideWhenUsed/>
    <w:rsid w:val="00A573BB"/>
    <w:pPr>
      <w:spacing w:after="120"/>
      <w:ind w:left="1440"/>
      <w:contextualSpacing/>
    </w:pPr>
  </w:style>
  <w:style w:type="paragraph" w:styleId="ListeDevam5">
    <w:name w:val="List Continue 5"/>
    <w:basedOn w:val="Normal"/>
    <w:uiPriority w:val="99"/>
    <w:semiHidden/>
    <w:unhideWhenUsed/>
    <w:rsid w:val="00A573BB"/>
    <w:pPr>
      <w:spacing w:after="120"/>
      <w:ind w:left="1800"/>
      <w:contextualSpacing/>
    </w:pPr>
  </w:style>
  <w:style w:type="paragraph" w:styleId="ListeParagraf">
    <w:name w:val="List Paragraph"/>
    <w:basedOn w:val="Normal"/>
    <w:uiPriority w:val="34"/>
    <w:qFormat/>
    <w:rsid w:val="00A573BB"/>
    <w:pPr>
      <w:ind w:left="720"/>
      <w:contextualSpacing/>
    </w:pPr>
  </w:style>
  <w:style w:type="paragraph" w:styleId="ListeNumaras">
    <w:name w:val="List Number"/>
    <w:basedOn w:val="Normal"/>
    <w:uiPriority w:val="99"/>
    <w:semiHidden/>
    <w:unhideWhenUsed/>
    <w:rsid w:val="00A573BB"/>
    <w:pPr>
      <w:numPr>
        <w:numId w:val="6"/>
      </w:numPr>
      <w:contextualSpacing/>
    </w:pPr>
  </w:style>
  <w:style w:type="paragraph" w:styleId="ListeNumaras2">
    <w:name w:val="List Number 2"/>
    <w:basedOn w:val="Normal"/>
    <w:uiPriority w:val="99"/>
    <w:semiHidden/>
    <w:unhideWhenUsed/>
    <w:rsid w:val="00A573BB"/>
    <w:pPr>
      <w:numPr>
        <w:numId w:val="7"/>
      </w:numPr>
      <w:contextualSpacing/>
    </w:pPr>
  </w:style>
  <w:style w:type="paragraph" w:styleId="ListeNumaras3">
    <w:name w:val="List Number 3"/>
    <w:basedOn w:val="Normal"/>
    <w:uiPriority w:val="99"/>
    <w:semiHidden/>
    <w:unhideWhenUsed/>
    <w:rsid w:val="00A573BB"/>
    <w:pPr>
      <w:numPr>
        <w:numId w:val="8"/>
      </w:numPr>
      <w:contextualSpacing/>
    </w:pPr>
  </w:style>
  <w:style w:type="paragraph" w:styleId="ListeNumaras4">
    <w:name w:val="List Number 4"/>
    <w:basedOn w:val="Normal"/>
    <w:uiPriority w:val="99"/>
    <w:semiHidden/>
    <w:unhideWhenUsed/>
    <w:rsid w:val="00A573BB"/>
    <w:pPr>
      <w:numPr>
        <w:numId w:val="9"/>
      </w:numPr>
      <w:contextualSpacing/>
    </w:pPr>
  </w:style>
  <w:style w:type="paragraph" w:styleId="ListeNumaras5">
    <w:name w:val="List Number 5"/>
    <w:basedOn w:val="Normal"/>
    <w:uiPriority w:val="99"/>
    <w:semiHidden/>
    <w:unhideWhenUsed/>
    <w:rsid w:val="00A573BB"/>
    <w:pPr>
      <w:numPr>
        <w:numId w:val="10"/>
      </w:numPr>
      <w:contextualSpacing/>
    </w:pPr>
  </w:style>
  <w:style w:type="paragraph" w:styleId="ListeMaddemi">
    <w:name w:val="List Bullet"/>
    <w:basedOn w:val="Normal"/>
    <w:uiPriority w:val="99"/>
    <w:semiHidden/>
    <w:unhideWhenUsed/>
    <w:rsid w:val="00A573BB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semiHidden/>
    <w:unhideWhenUsed/>
    <w:rsid w:val="00A573BB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semiHidden/>
    <w:unhideWhenUsed/>
    <w:rsid w:val="00A573BB"/>
    <w:pPr>
      <w:numPr>
        <w:numId w:val="3"/>
      </w:numPr>
      <w:contextualSpacing/>
    </w:pPr>
  </w:style>
  <w:style w:type="paragraph" w:styleId="ListeMaddemi4">
    <w:name w:val="List Bullet 4"/>
    <w:basedOn w:val="Normal"/>
    <w:uiPriority w:val="99"/>
    <w:semiHidden/>
    <w:unhideWhenUsed/>
    <w:rsid w:val="00A573BB"/>
    <w:pPr>
      <w:numPr>
        <w:numId w:val="4"/>
      </w:numPr>
      <w:contextualSpacing/>
    </w:pPr>
  </w:style>
  <w:style w:type="paragraph" w:styleId="ListeMaddemi5">
    <w:name w:val="List Bullet 5"/>
    <w:basedOn w:val="Normal"/>
    <w:uiPriority w:val="99"/>
    <w:semiHidden/>
    <w:unhideWhenUsed/>
    <w:rsid w:val="00A573BB"/>
    <w:pPr>
      <w:numPr>
        <w:numId w:val="5"/>
      </w:numPr>
      <w:contextualSpacing/>
    </w:pPr>
  </w:style>
  <w:style w:type="table" w:styleId="TabloKlasik1">
    <w:name w:val="Table Classic 1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2">
    <w:name w:val="Table Classic 2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3">
    <w:name w:val="Table Classic 3"/>
    <w:basedOn w:val="NormalTablo"/>
    <w:uiPriority w:val="99"/>
    <w:semiHidden/>
    <w:unhideWhenUsed/>
    <w:rsid w:val="00A573B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4">
    <w:name w:val="Table Classic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killerTablosu">
    <w:name w:val="table of figures"/>
    <w:basedOn w:val="Normal"/>
    <w:next w:val="Normal"/>
    <w:uiPriority w:val="99"/>
    <w:semiHidden/>
    <w:unhideWhenUsed/>
    <w:rsid w:val="00A573BB"/>
  </w:style>
  <w:style w:type="paragraph" w:styleId="MakroMetni">
    <w:name w:val="macro"/>
    <w:link w:val="MakroMetniChar"/>
    <w:uiPriority w:val="99"/>
    <w:semiHidden/>
    <w:unhideWhenUsed/>
    <w:rsid w:val="00A573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Microsoft Sans Serif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ZarfDn">
    <w:name w:val="envelope return"/>
    <w:basedOn w:val="Normal"/>
    <w:uiPriority w:val="99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</w:rPr>
  </w:style>
  <w:style w:type="character" w:styleId="SonNotBavurusu">
    <w:name w:val="end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A573BB"/>
    <w:pPr>
      <w:spacing w:line="240" w:lineRule="auto"/>
    </w:p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Kaynaka0">
    <w:name w:val="table of authorities"/>
    <w:basedOn w:val="Normal"/>
    <w:next w:val="Normal"/>
    <w:uiPriority w:val="99"/>
    <w:semiHidden/>
    <w:unhideWhenUsed/>
    <w:rsid w:val="00A573BB"/>
    <w:pPr>
      <w:ind w:left="240" w:hanging="240"/>
    </w:pPr>
  </w:style>
  <w:style w:type="paragraph" w:styleId="KaynakaBal">
    <w:name w:val="toa heading"/>
    <w:basedOn w:val="Normal"/>
    <w:next w:val="Normal"/>
    <w:uiPriority w:val="99"/>
    <w:semiHidden/>
    <w:unhideWhenUsed/>
    <w:rsid w:val="00A573BB"/>
    <w:pPr>
      <w:spacing w:before="120"/>
    </w:pPr>
    <w:rPr>
      <w:rFonts w:ascii="Franklin Gothic Demi" w:eastAsiaTheme="majorEastAsia" w:hAnsi="Franklin Gothic Demi" w:cstheme="majorBidi"/>
      <w:b/>
      <w:bCs/>
      <w:szCs w:val="24"/>
    </w:rPr>
  </w:style>
  <w:style w:type="paragraph" w:styleId="Alnt">
    <w:name w:val="Quote"/>
    <w:basedOn w:val="Normal"/>
    <w:next w:val="Normal"/>
    <w:link w:val="AlntChar"/>
    <w:uiPriority w:val="29"/>
    <w:qFormat/>
    <w:rsid w:val="007F18DD"/>
    <w:rPr>
      <w:i/>
      <w:iCs/>
      <w:sz w:val="24"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7F18DD"/>
    <w:rPr>
      <w:i/>
      <w:iCs/>
      <w:sz w:val="24"/>
      <w:szCs w:val="24"/>
    </w:rPr>
  </w:style>
  <w:style w:type="character" w:styleId="Vurgu">
    <w:name w:val="Emphasis"/>
    <w:uiPriority w:val="20"/>
    <w:qFormat/>
    <w:rsid w:val="007F18DD"/>
    <w:rPr>
      <w:caps/>
      <w:color w:val="885D04" w:themeColor="accent1" w:themeShade="7F"/>
      <w:spacing w:val="5"/>
    </w:rPr>
  </w:style>
  <w:style w:type="table" w:styleId="RenkliListe">
    <w:name w:val="Colorful List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RenkliListe-Vurgu2">
    <w:name w:val="Colorful List Accent 2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RenkliListe-Vurgu3">
    <w:name w:val="Colorful List Accent 3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7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8E5E" w:themeFill="accent4" w:themeFillShade="CC"/>
      </w:tcPr>
    </w:tblStylePr>
    <w:tblStylePr w:type="lastRow">
      <w:rPr>
        <w:b/>
        <w:bCs/>
        <w:color w:val="6D8E5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RenkliListe-Vurgu4">
    <w:name w:val="Colorful List Accent 4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8E90" w:themeFill="accent3" w:themeFillShade="CC"/>
      </w:tcPr>
    </w:tblStylePr>
    <w:tblStylePr w:type="lastRow">
      <w:rPr>
        <w:b/>
        <w:bCs/>
        <w:color w:val="388E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RenkliListe-Vurgu5">
    <w:name w:val="Colorful List Accent 5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74E5E" w:themeFill="accent6" w:themeFillShade="CC"/>
      </w:tcPr>
    </w:tblStylePr>
    <w:tblStylePr w:type="lastRow">
      <w:rPr>
        <w:b/>
        <w:bCs/>
        <w:color w:val="674E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RenkliListe-Vurgu6">
    <w:name w:val="Colorful List Accent 6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4139" w:themeFill="accent5" w:themeFillShade="CC"/>
      </w:tcPr>
    </w:tblStylePr>
    <w:tblStylePr w:type="lastRow">
      <w:rPr>
        <w:b/>
        <w:bCs/>
        <w:color w:val="C3413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TabloRenkli1">
    <w:name w:val="Table Colorful 1"/>
    <w:basedOn w:val="NormalTablo"/>
    <w:uiPriority w:val="99"/>
    <w:semiHidden/>
    <w:unhideWhenUsed/>
    <w:rsid w:val="00A573B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2">
    <w:name w:val="Table Colorful 2"/>
    <w:basedOn w:val="NormalTablo"/>
    <w:uiPriority w:val="99"/>
    <w:semiHidden/>
    <w:unhideWhenUsed/>
    <w:rsid w:val="00A573B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3">
    <w:name w:val="Table Colorful 3"/>
    <w:basedOn w:val="NormalTablo"/>
    <w:uiPriority w:val="99"/>
    <w:semiHidden/>
    <w:unhideWhenUsed/>
    <w:rsid w:val="00A573B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enkliGlgeleme">
    <w:name w:val="Colorful Shading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7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4700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47005" w:themeColor="accent1" w:themeShade="99"/>
          <w:insideV w:val="nil"/>
        </w:tcBorders>
        <w:shd w:val="clear" w:color="auto" w:fill="A4700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7005" w:themeFill="accent1" w:themeFillShade="99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BD8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3F3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3F35" w:themeColor="accent2" w:themeShade="99"/>
          <w:insideV w:val="nil"/>
        </w:tcBorders>
        <w:shd w:val="clear" w:color="auto" w:fill="3C3F3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F35" w:themeFill="accent2" w:themeFillShade="99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B3B7A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AA7E" w:themeColor="accent4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7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6A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6A6C" w:themeColor="accent3" w:themeShade="99"/>
          <w:insideV w:val="nil"/>
        </w:tcBorders>
        <w:shd w:val="clear" w:color="auto" w:fill="2A6A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6A6C" w:themeFill="accent3" w:themeFillShade="99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B2B5" w:themeColor="accent3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A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A46" w:themeColor="accent4" w:themeShade="99"/>
          <w:insideV w:val="nil"/>
        </w:tcBorders>
        <w:shd w:val="clear" w:color="auto" w:fill="526A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A46" w:themeFill="accent4" w:themeFillShade="99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C5D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26276" w:themeColor="accent6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312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312A" w:themeColor="accent5" w:themeShade="99"/>
          <w:insideV w:val="nil"/>
        </w:tcBorders>
        <w:shd w:val="clear" w:color="auto" w:fill="92312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312A" w:themeFill="accent5" w:themeFillShade="99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9B6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6F68" w:themeColor="accent5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3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3A46" w:themeColor="accent6" w:themeShade="99"/>
          <w:insideV w:val="nil"/>
        </w:tcBorders>
        <w:shd w:val="clear" w:color="auto" w:fill="4D3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A46" w:themeFill="accent6" w:themeFillShade="99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2AEB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Klavuz">
    <w:name w:val="Colorful Grid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</w:rPr>
      <w:tblPr/>
      <w:tcPr>
        <w:shd w:val="clear" w:color="auto" w:fill="FCE0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0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RenkliKlavuz-Vurgu2">
    <w:name w:val="Colorful Grid Accent 2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</w:rPr>
      <w:tblPr/>
      <w:tcPr>
        <w:shd w:val="clear" w:color="auto" w:fill="C2C5B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C5B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RenkliKlavuz-Vurgu3">
    <w:name w:val="Colorful Grid Accent 3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</w:rPr>
      <w:tblPr/>
      <w:tcPr>
        <w:shd w:val="clear" w:color="auto" w:fill="B4E0E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E0E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Klavuz-Vurgu4">
    <w:name w:val="Colorful Grid Accent 4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</w:rPr>
      <w:tblPr/>
      <w:tcPr>
        <w:shd w:val="clear" w:color="auto" w:fill="D0DDC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DDC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RenkliKlavuz-Vurgu5">
    <w:name w:val="Colorful Grid Accent 5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</w:rPr>
      <w:tblPr/>
      <w:tcPr>
        <w:shd w:val="clear" w:color="auto" w:fill="EDC5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C5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RenkliKlavuz-Vurgu6">
    <w:name w:val="Colorful Grid Accent 6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</w:rPr>
      <w:tblPr/>
      <w:tcPr>
        <w:shd w:val="clear" w:color="auto" w:fill="CEBE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BE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paragraph" w:styleId="AklamaMetni">
    <w:name w:val="annotation text"/>
    <w:basedOn w:val="Normal"/>
    <w:link w:val="AklamaMetniChar"/>
    <w:uiPriority w:val="99"/>
    <w:semiHidden/>
    <w:unhideWhenUsed/>
    <w:rsid w:val="00A573B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573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573BB"/>
    <w:rPr>
      <w:rFonts w:ascii="Microsoft Sans Serif" w:hAnsi="Microsoft Sans Serif" w:cs="Microsoft Sans Serif"/>
      <w:b/>
      <w:bCs/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3BB"/>
    <w:rPr>
      <w:rFonts w:ascii="Microsoft YaHei UI" w:eastAsia="Microsoft YaHei UI" w:hAnsi="Microsoft YaHei UI" w:cs="Microsoft Sans Serif"/>
    </w:rPr>
  </w:style>
  <w:style w:type="paragraph" w:styleId="MektupAdresi">
    <w:name w:val="envelope address"/>
    <w:basedOn w:val="Normal"/>
    <w:uiPriority w:val="99"/>
    <w:semiHidden/>
    <w:unhideWhenUsed/>
    <w:rsid w:val="00A573BB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Franklin Gothic Demi" w:eastAsiaTheme="majorEastAsia" w:hAnsi="Franklin Gothic Demi" w:cstheme="majorBidi"/>
      <w:szCs w:val="24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573BB"/>
    <w:rPr>
      <w:rFonts w:ascii="Microsoft YaHei UI" w:eastAsia="Microsoft YaHei UI" w:hAnsi="Microsoft YaHei UI" w:cs="Microsoft Sans Serif"/>
    </w:rPr>
  </w:style>
  <w:style w:type="numbering" w:styleId="MakaleBlm">
    <w:name w:val="Outline List 3"/>
    <w:basedOn w:val="ListeYok"/>
    <w:uiPriority w:val="99"/>
    <w:semiHidden/>
    <w:unhideWhenUsed/>
    <w:rsid w:val="00A573BB"/>
    <w:pPr>
      <w:numPr>
        <w:numId w:val="13"/>
      </w:numPr>
    </w:pPr>
  </w:style>
  <w:style w:type="table" w:styleId="DzTablo1">
    <w:name w:val="Plain Table 1"/>
    <w:basedOn w:val="NormalTablo"/>
    <w:uiPriority w:val="41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3">
    <w:name w:val="Plain Table 3"/>
    <w:basedOn w:val="NormalTablo"/>
    <w:uiPriority w:val="43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5">
    <w:name w:val="Plain Table 5"/>
    <w:basedOn w:val="NormalTablo"/>
    <w:uiPriority w:val="45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ralkYok">
    <w:name w:val="No Spacing"/>
    <w:uiPriority w:val="1"/>
    <w:qFormat/>
    <w:rsid w:val="007F18D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573BB"/>
    <w:rPr>
      <w:rFonts w:ascii="Times New Roman" w:hAnsi="Times New Roman" w:cs="Times New Roman"/>
      <w:szCs w:val="24"/>
    </w:rPr>
  </w:style>
  <w:style w:type="character" w:customStyle="1" w:styleId="AkllKpr1">
    <w:name w:val="Akıllı Köprü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u w:val="dotte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605E5C"/>
      <w:shd w:val="clear" w:color="auto" w:fill="E1DFDD"/>
    </w:rPr>
  </w:style>
  <w:style w:type="paragraph" w:styleId="GvdeMetni">
    <w:name w:val="Body Text"/>
    <w:basedOn w:val="Normal"/>
    <w:link w:val="GvdeMetniChar"/>
    <w:uiPriority w:val="99"/>
    <w:semiHidden/>
    <w:unhideWhenUsed/>
    <w:rsid w:val="00A573B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A573B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3B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3BB"/>
    <w:pPr>
      <w:spacing w:after="120"/>
      <w:ind w:left="360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2">
    <w:name w:val="Body Text Indent 2"/>
    <w:basedOn w:val="Normal"/>
    <w:link w:val="GvdeMetniGirintisi2Char"/>
    <w:uiPriority w:val="99"/>
    <w:semiHidden/>
    <w:unhideWhenUsed/>
    <w:rsid w:val="00A573BB"/>
    <w:pPr>
      <w:spacing w:after="120" w:line="480" w:lineRule="auto"/>
      <w:ind w:left="360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A573BB"/>
    <w:pPr>
      <w:spacing w:after="120"/>
      <w:ind w:left="360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lkGirintisi">
    <w:name w:val="Body Text First Indent"/>
    <w:basedOn w:val="GvdeMetni"/>
    <w:link w:val="GvdeMetnilkGirintisi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Char">
    <w:name w:val="Gövde Metni İlk Girintisi Char"/>
    <w:basedOn w:val="GvdeMetniChar"/>
    <w:link w:val="GvdeMetnilk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lkGirintisi2">
    <w:name w:val="Body Text First Indent 2"/>
    <w:basedOn w:val="GvdeMetniGirintisi"/>
    <w:link w:val="GvdeMetnilkGirintisi2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2Char">
    <w:name w:val="Gövde Metni İlk Girintisi 2 Char"/>
    <w:basedOn w:val="GvdeMetniGirintisiChar"/>
    <w:link w:val="GvdeMetnilk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NormalGirinti">
    <w:name w:val="Normal Indent"/>
    <w:basedOn w:val="Normal"/>
    <w:uiPriority w:val="99"/>
    <w:semiHidden/>
    <w:unhideWhenUsed/>
    <w:rsid w:val="00A573BB"/>
    <w:pPr>
      <w:ind w:left="720"/>
    </w:pPr>
  </w:style>
  <w:style w:type="paragraph" w:styleId="NotBal">
    <w:name w:val="Note Heading"/>
    <w:basedOn w:val="Normal"/>
    <w:next w:val="Normal"/>
    <w:link w:val="NotBalChar"/>
    <w:uiPriority w:val="99"/>
    <w:semiHidden/>
    <w:unhideWhenUsed/>
    <w:rsid w:val="00A573BB"/>
    <w:pPr>
      <w:spacing w:line="240" w:lineRule="auto"/>
    </w:pPr>
  </w:style>
  <w:style w:type="character" w:customStyle="1" w:styleId="NotBalChar">
    <w:name w:val="Not Başlığı Char"/>
    <w:basedOn w:val="VarsaylanParagrafYazTipi"/>
    <w:link w:val="NotBal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ada">
    <w:name w:val="Table Contemporary"/>
    <w:basedOn w:val="NormalTablo"/>
    <w:uiPriority w:val="99"/>
    <w:semiHidden/>
    <w:unhideWhenUsed/>
    <w:rsid w:val="00A573B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kListe">
    <w:name w:val="Light List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</w:style>
  <w:style w:type="table" w:styleId="AkListe-Vurgu2">
    <w:name w:val="Light List Accent 2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</w:style>
  <w:style w:type="table" w:styleId="AkListe-Vurgu3">
    <w:name w:val="Light List Accent 3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</w:style>
  <w:style w:type="table" w:styleId="AkListe-Vurgu4">
    <w:name w:val="Light List Accent 4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</w:style>
  <w:style w:type="table" w:styleId="AkListe-Vurgu5">
    <w:name w:val="Light List Accent 5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</w:style>
  <w:style w:type="table" w:styleId="AkListe-Vurgu6">
    <w:name w:val="Light List Accent 6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</w:style>
  <w:style w:type="table" w:styleId="AkGlgeleme">
    <w:name w:val="Light Shading"/>
    <w:basedOn w:val="NormalTablo"/>
    <w:uiPriority w:val="60"/>
    <w:semiHidden/>
    <w:unhideWhenUsed/>
    <w:rsid w:val="00A573B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semiHidden/>
    <w:unhideWhenUsed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</w:style>
  <w:style w:type="table" w:styleId="AkGlgeleme-Vurgu2">
    <w:name w:val="Light Shading Accent 2"/>
    <w:basedOn w:val="NormalTablo"/>
    <w:uiPriority w:val="60"/>
    <w:semiHidden/>
    <w:unhideWhenUsed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</w:style>
  <w:style w:type="table" w:styleId="AkGlgeleme-Vurgu3">
    <w:name w:val="Light Shading Accent 3"/>
    <w:basedOn w:val="NormalTablo"/>
    <w:uiPriority w:val="60"/>
    <w:semiHidden/>
    <w:unhideWhenUsed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</w:style>
  <w:style w:type="table" w:styleId="AkGlgeleme-Vurgu4">
    <w:name w:val="Light Shading Accent 4"/>
    <w:basedOn w:val="NormalTablo"/>
    <w:uiPriority w:val="60"/>
    <w:semiHidden/>
    <w:unhideWhenUsed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</w:style>
  <w:style w:type="table" w:styleId="AkGlgeleme-Vurgu5">
    <w:name w:val="Light Shading Accent 5"/>
    <w:basedOn w:val="NormalTablo"/>
    <w:uiPriority w:val="60"/>
    <w:semiHidden/>
    <w:unhideWhenUsed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</w:style>
  <w:style w:type="table" w:styleId="AkGlgeleme-Vurgu6">
    <w:name w:val="Light Shading Accent 6"/>
    <w:basedOn w:val="NormalTablo"/>
    <w:uiPriority w:val="60"/>
    <w:semiHidden/>
    <w:unhideWhenUsed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</w:style>
  <w:style w:type="table" w:styleId="AkKlavuz">
    <w:name w:val="Light Grid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1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  <w:shd w:val="clear" w:color="auto" w:fill="FDECC8" w:themeFill="accent1" w:themeFillTint="3F"/>
      </w:tcPr>
    </w:tblStylePr>
    <w:tblStylePr w:type="band2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</w:tcPr>
    </w:tblStylePr>
  </w:style>
  <w:style w:type="table" w:styleId="AkKlavuz-Vurgu2">
    <w:name w:val="Light Grid Accent 2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1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  <w:shd w:val="clear" w:color="auto" w:fill="D9DBD4" w:themeFill="accent2" w:themeFillTint="3F"/>
      </w:tcPr>
    </w:tblStylePr>
    <w:tblStylePr w:type="band2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</w:tcPr>
    </w:tblStylePr>
  </w:style>
  <w:style w:type="table" w:styleId="AkKlavuz-Vurgu3">
    <w:name w:val="Light Grid Accent 3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1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  <w:shd w:val="clear" w:color="auto" w:fill="D0ECED" w:themeFill="accent3" w:themeFillTint="3F"/>
      </w:tcPr>
    </w:tblStylePr>
    <w:tblStylePr w:type="band2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</w:tcPr>
    </w:tblStylePr>
  </w:style>
  <w:style w:type="table" w:styleId="AkKlavuz-Vurgu4">
    <w:name w:val="Light Grid Accent 4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1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  <w:shd w:val="clear" w:color="auto" w:fill="E2EADF" w:themeFill="accent4" w:themeFillTint="3F"/>
      </w:tcPr>
    </w:tblStylePr>
    <w:tblStylePr w:type="band2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</w:tcPr>
    </w:tblStylePr>
  </w:style>
  <w:style w:type="table" w:styleId="AkKlavuz-Vurgu5">
    <w:name w:val="Light Grid Accent 5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1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  <w:shd w:val="clear" w:color="auto" w:fill="F4DBD9" w:themeFill="accent5" w:themeFillTint="3F"/>
      </w:tcPr>
    </w:tblStylePr>
    <w:tblStylePr w:type="band2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</w:tcPr>
    </w:tblStylePr>
  </w:style>
  <w:style w:type="table" w:styleId="AkKlavuz-Vurgu6">
    <w:name w:val="Light Grid Accent 6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1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  <w:shd w:val="clear" w:color="auto" w:fill="E1D7DD" w:themeFill="accent6" w:themeFillTint="3F"/>
      </w:tcPr>
    </w:tblStylePr>
    <w:tblStylePr w:type="band2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</w:tcPr>
    </w:tblStylePr>
  </w:style>
  <w:style w:type="table" w:styleId="KoyuListe">
    <w:name w:val="Dark List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85D0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D8C0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</w:style>
  <w:style w:type="table" w:styleId="KoyuListe-Vurgu2">
    <w:name w:val="Dark List Accent 2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42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4F4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</w:style>
  <w:style w:type="table" w:styleId="KoyuListe-Vurgu3">
    <w:name w:val="Dark List Accent 3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58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85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</w:style>
  <w:style w:type="table" w:styleId="KoyuListe-Vurgu4">
    <w:name w:val="Dark List Accent 4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55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</w:style>
  <w:style w:type="table" w:styleId="KoyuListe-Vurgu5">
    <w:name w:val="Dark List Accent 5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8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D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</w:style>
  <w:style w:type="table" w:styleId="KoyuListe-Vurgu6">
    <w:name w:val="Dark List Accent 6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0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49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</w:style>
  <w:style w:type="table" w:styleId="ListeTablo1Ak">
    <w:name w:val="List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1Ak-Vurgu1">
    <w:name w:val="List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1Ak-Vurgu2">
    <w:name w:val="List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1Ak-Vurgu3">
    <w:name w:val="List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1Ak-Vurgu4">
    <w:name w:val="List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1Ak-Vurgu5">
    <w:name w:val="List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1Ak-Vurgu6">
    <w:name w:val="List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2">
    <w:name w:val="List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2-Vurgu1">
    <w:name w:val="List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bottom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2-Vurgu2">
    <w:name w:val="List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bottom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2-Vurgu3">
    <w:name w:val="List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bottom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2-Vurgu4">
    <w:name w:val="List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bottom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2-Vurgu5">
    <w:name w:val="List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bottom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2-Vurgu6">
    <w:name w:val="List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bottom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3">
    <w:name w:val="List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lo3-Vurgu1">
    <w:name w:val="List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8B323" w:themeColor="accent1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B323" w:themeColor="accent1"/>
          <w:right w:val="single" w:sz="4" w:space="0" w:color="F8B323" w:themeColor="accent1"/>
        </w:tcBorders>
      </w:tcPr>
    </w:tblStylePr>
    <w:tblStylePr w:type="band1Horz">
      <w:tblPr/>
      <w:tcPr>
        <w:tcBorders>
          <w:top w:val="single" w:sz="4" w:space="0" w:color="F8B323" w:themeColor="accent1"/>
          <w:bottom w:val="single" w:sz="4" w:space="0" w:color="F8B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B323" w:themeColor="accent1"/>
          <w:left w:val="nil"/>
        </w:tcBorders>
      </w:tcPr>
    </w:tblStylePr>
    <w:tblStylePr w:type="swCell">
      <w:tblPr/>
      <w:tcPr>
        <w:tcBorders>
          <w:top w:val="double" w:sz="4" w:space="0" w:color="F8B323" w:themeColor="accent1"/>
          <w:right w:val="nil"/>
        </w:tcBorders>
      </w:tcPr>
    </w:tblStylePr>
  </w:style>
  <w:style w:type="table" w:styleId="ListeTablo3-Vurgu2">
    <w:name w:val="List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56A59" w:themeColor="accent2"/>
          <w:right w:val="single" w:sz="4" w:space="0" w:color="656A59" w:themeColor="accent2"/>
        </w:tcBorders>
      </w:tcPr>
    </w:tblStylePr>
    <w:tblStylePr w:type="band1Horz">
      <w:tblPr/>
      <w:tcPr>
        <w:tcBorders>
          <w:top w:val="single" w:sz="4" w:space="0" w:color="656A59" w:themeColor="accent2"/>
          <w:bottom w:val="single" w:sz="4" w:space="0" w:color="656A5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56A59" w:themeColor="accent2"/>
          <w:left w:val="nil"/>
        </w:tcBorders>
      </w:tcPr>
    </w:tblStylePr>
    <w:tblStylePr w:type="swCell">
      <w:tblPr/>
      <w:tcPr>
        <w:tcBorders>
          <w:top w:val="double" w:sz="4" w:space="0" w:color="656A59" w:themeColor="accent2"/>
          <w:right w:val="nil"/>
        </w:tcBorders>
      </w:tcPr>
    </w:tblStylePr>
  </w:style>
  <w:style w:type="table" w:styleId="ListeTablo3-Vurgu3">
    <w:name w:val="List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46B2B5" w:themeColor="accent3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B5" w:themeColor="accent3"/>
          <w:right w:val="single" w:sz="4" w:space="0" w:color="46B2B5" w:themeColor="accent3"/>
        </w:tcBorders>
      </w:tcPr>
    </w:tblStylePr>
    <w:tblStylePr w:type="band1Horz">
      <w:tblPr/>
      <w:tcPr>
        <w:tcBorders>
          <w:top w:val="single" w:sz="4" w:space="0" w:color="46B2B5" w:themeColor="accent3"/>
          <w:bottom w:val="single" w:sz="4" w:space="0" w:color="46B2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B5" w:themeColor="accent3"/>
          <w:left w:val="nil"/>
        </w:tcBorders>
      </w:tcPr>
    </w:tblStylePr>
    <w:tblStylePr w:type="swCell">
      <w:tblPr/>
      <w:tcPr>
        <w:tcBorders>
          <w:top w:val="double" w:sz="4" w:space="0" w:color="46B2B5" w:themeColor="accent3"/>
          <w:right w:val="nil"/>
        </w:tcBorders>
      </w:tcPr>
    </w:tblStylePr>
  </w:style>
  <w:style w:type="table" w:styleId="ListeTablo3-Vurgu4">
    <w:name w:val="List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CAA7E" w:themeColor="accent4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AA7E" w:themeColor="accent4"/>
          <w:right w:val="single" w:sz="4" w:space="0" w:color="8CAA7E" w:themeColor="accent4"/>
        </w:tcBorders>
      </w:tcPr>
    </w:tblStylePr>
    <w:tblStylePr w:type="band1Horz">
      <w:tblPr/>
      <w:tcPr>
        <w:tcBorders>
          <w:top w:val="single" w:sz="4" w:space="0" w:color="8CAA7E" w:themeColor="accent4"/>
          <w:bottom w:val="single" w:sz="4" w:space="0" w:color="8CAA7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AA7E" w:themeColor="accent4"/>
          <w:left w:val="nil"/>
        </w:tcBorders>
      </w:tcPr>
    </w:tblStylePr>
    <w:tblStylePr w:type="swCell">
      <w:tblPr/>
      <w:tcPr>
        <w:tcBorders>
          <w:top w:val="double" w:sz="4" w:space="0" w:color="8CAA7E" w:themeColor="accent4"/>
          <w:right w:val="nil"/>
        </w:tcBorders>
      </w:tcPr>
    </w:tblStylePr>
  </w:style>
  <w:style w:type="table" w:styleId="ListeTablo3-Vurgu5">
    <w:name w:val="List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36F68" w:themeColor="accent5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6F68" w:themeColor="accent5"/>
          <w:right w:val="single" w:sz="4" w:space="0" w:color="D36F68" w:themeColor="accent5"/>
        </w:tcBorders>
      </w:tcPr>
    </w:tblStylePr>
    <w:tblStylePr w:type="band1Horz">
      <w:tblPr/>
      <w:tcPr>
        <w:tcBorders>
          <w:top w:val="single" w:sz="4" w:space="0" w:color="D36F68" w:themeColor="accent5"/>
          <w:bottom w:val="single" w:sz="4" w:space="0" w:color="D36F6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6F68" w:themeColor="accent5"/>
          <w:left w:val="nil"/>
        </w:tcBorders>
      </w:tcPr>
    </w:tblStylePr>
    <w:tblStylePr w:type="swCell">
      <w:tblPr/>
      <w:tcPr>
        <w:tcBorders>
          <w:top w:val="double" w:sz="4" w:space="0" w:color="D36F68" w:themeColor="accent5"/>
          <w:right w:val="nil"/>
        </w:tcBorders>
      </w:tcPr>
    </w:tblStylePr>
  </w:style>
  <w:style w:type="table" w:styleId="ListeTablo3-Vurgu6">
    <w:name w:val="List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26276" w:themeColor="accent6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26276" w:themeColor="accent6"/>
          <w:right w:val="single" w:sz="4" w:space="0" w:color="826276" w:themeColor="accent6"/>
        </w:tcBorders>
      </w:tcPr>
    </w:tblStylePr>
    <w:tblStylePr w:type="band1Horz">
      <w:tblPr/>
      <w:tcPr>
        <w:tcBorders>
          <w:top w:val="single" w:sz="4" w:space="0" w:color="826276" w:themeColor="accent6"/>
          <w:bottom w:val="single" w:sz="4" w:space="0" w:color="8262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6276" w:themeColor="accent6"/>
          <w:left w:val="nil"/>
        </w:tcBorders>
      </w:tcPr>
    </w:tblStylePr>
    <w:tblStylePr w:type="swCell">
      <w:tblPr/>
      <w:tcPr>
        <w:tcBorders>
          <w:top w:val="double" w:sz="4" w:space="0" w:color="826276" w:themeColor="accent6"/>
          <w:right w:val="nil"/>
        </w:tcBorders>
      </w:tcPr>
    </w:tblStylePr>
  </w:style>
  <w:style w:type="table" w:styleId="ListeTablo4">
    <w:name w:val="List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4-Vurgu1">
    <w:name w:val="List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4-Vurgu2">
    <w:name w:val="List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4-Vurgu3">
    <w:name w:val="List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4-Vurgu4">
    <w:name w:val="List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4-Vurgu5">
    <w:name w:val="List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4-Vurgu6">
    <w:name w:val="List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5-Koyu">
    <w:name w:val="List Table 5 Dark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1">
    <w:name w:val="List Table 5 Dark Accent 1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tblBorders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2">
    <w:name w:val="List Table 5 Dark Accent 2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56A59" w:themeColor="accent2"/>
        <w:left w:val="single" w:sz="24" w:space="0" w:color="656A59" w:themeColor="accent2"/>
        <w:bottom w:val="single" w:sz="24" w:space="0" w:color="656A59" w:themeColor="accent2"/>
        <w:right w:val="single" w:sz="24" w:space="0" w:color="656A59" w:themeColor="accent2"/>
      </w:tblBorders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3">
    <w:name w:val="List Table 5 Dark Accent 3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B5" w:themeColor="accent3"/>
        <w:left w:val="single" w:sz="24" w:space="0" w:color="46B2B5" w:themeColor="accent3"/>
        <w:bottom w:val="single" w:sz="24" w:space="0" w:color="46B2B5" w:themeColor="accent3"/>
        <w:right w:val="single" w:sz="24" w:space="0" w:color="46B2B5" w:themeColor="accent3"/>
      </w:tblBorders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4">
    <w:name w:val="List Table 5 Dark Accent 4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AA7E" w:themeColor="accent4"/>
        <w:left w:val="single" w:sz="24" w:space="0" w:color="8CAA7E" w:themeColor="accent4"/>
        <w:bottom w:val="single" w:sz="24" w:space="0" w:color="8CAA7E" w:themeColor="accent4"/>
        <w:right w:val="single" w:sz="24" w:space="0" w:color="8CAA7E" w:themeColor="accent4"/>
      </w:tblBorders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5">
    <w:name w:val="List Table 5 Dark Accent 5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6F68" w:themeColor="accent5"/>
        <w:left w:val="single" w:sz="24" w:space="0" w:color="D36F68" w:themeColor="accent5"/>
        <w:bottom w:val="single" w:sz="24" w:space="0" w:color="D36F68" w:themeColor="accent5"/>
        <w:right w:val="single" w:sz="24" w:space="0" w:color="D36F68" w:themeColor="accent5"/>
      </w:tblBorders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6">
    <w:name w:val="List Table 5 Dark Accent 6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26276" w:themeColor="accent6"/>
        <w:left w:val="single" w:sz="24" w:space="0" w:color="826276" w:themeColor="accent6"/>
        <w:bottom w:val="single" w:sz="24" w:space="0" w:color="826276" w:themeColor="accent6"/>
        <w:right w:val="single" w:sz="24" w:space="0" w:color="826276" w:themeColor="accent6"/>
      </w:tblBorders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6Renkli">
    <w:name w:val="List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6Renkli-Vurgu1">
    <w:name w:val="List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8B323" w:themeColor="accent1"/>
        <w:bottom w:val="single" w:sz="4" w:space="0" w:color="F8B32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B32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6Renkli-Vurgu2">
    <w:name w:val="List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656A59" w:themeColor="accent2"/>
        <w:bottom w:val="single" w:sz="4" w:space="0" w:color="656A5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56A5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6Renkli-Vurgu3">
    <w:name w:val="List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46B2B5" w:themeColor="accent3"/>
        <w:bottom w:val="single" w:sz="4" w:space="0" w:color="46B2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B2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6Renkli-Vurgu4">
    <w:name w:val="List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8CAA7E" w:themeColor="accent4"/>
        <w:bottom w:val="single" w:sz="4" w:space="0" w:color="8CAA7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CAA7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6Renkli-Vurgu5">
    <w:name w:val="List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D36F68" w:themeColor="accent5"/>
        <w:bottom w:val="single" w:sz="4" w:space="0" w:color="D36F6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6F6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6Renkli-Vurgu6">
    <w:name w:val="List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826276" w:themeColor="accent6"/>
        <w:bottom w:val="single" w:sz="4" w:space="0" w:color="8262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262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7Renkli">
    <w:name w:val="List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1">
    <w:name w:val="List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B32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B32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B32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B32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2">
    <w:name w:val="List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56A5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56A5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56A5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56A5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3">
    <w:name w:val="List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B2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B2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B2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B2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4">
    <w:name w:val="List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AA7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AA7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AA7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AA7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5">
    <w:name w:val="List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6F6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6F6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6F6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6F6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6">
    <w:name w:val="List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262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262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262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262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amzas">
    <w:name w:val="E-mail Signature"/>
    <w:basedOn w:val="Normal"/>
    <w:link w:val="E-postamzasChar"/>
    <w:uiPriority w:val="99"/>
    <w:semiHidden/>
    <w:unhideWhenUsed/>
    <w:rsid w:val="00A573BB"/>
    <w:pPr>
      <w:spacing w:line="240" w:lineRule="auto"/>
    </w:pPr>
  </w:style>
  <w:style w:type="character" w:customStyle="1" w:styleId="E-postamzasChar">
    <w:name w:val="E-posta İmzası Char"/>
    <w:basedOn w:val="VarsaylanParagrafYazTipi"/>
    <w:link w:val="E-postamzas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Selamlama">
    <w:name w:val="Salutation"/>
    <w:basedOn w:val="Normal"/>
    <w:next w:val="Normal"/>
    <w:link w:val="SelamlamaChar"/>
    <w:uiPriority w:val="99"/>
    <w:semiHidden/>
    <w:unhideWhenUsed/>
    <w:rsid w:val="00A573BB"/>
  </w:style>
  <w:style w:type="character" w:customStyle="1" w:styleId="SelamlamaChar">
    <w:name w:val="Selamlama Char"/>
    <w:basedOn w:val="VarsaylanParagrafYazTipi"/>
    <w:link w:val="Selamlam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Stunlar1">
    <w:name w:val="Table Columns 1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2">
    <w:name w:val="Table Columns 2"/>
    <w:basedOn w:val="NormalTablo"/>
    <w:uiPriority w:val="99"/>
    <w:semiHidden/>
    <w:unhideWhenUsed/>
    <w:rsid w:val="00A573B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3">
    <w:name w:val="Table Columns 3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4">
    <w:name w:val="Table Columns 4"/>
    <w:basedOn w:val="NormalTablo"/>
    <w:uiPriority w:val="99"/>
    <w:semiHidden/>
    <w:unhideWhenUsed/>
    <w:rsid w:val="00A573B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oStunlar5">
    <w:name w:val="Table Columns 5"/>
    <w:basedOn w:val="NormalTablo"/>
    <w:uiPriority w:val="99"/>
    <w:semiHidden/>
    <w:unhideWhenUsed/>
    <w:rsid w:val="00A573B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mza">
    <w:name w:val="Signature"/>
    <w:basedOn w:val="Normal"/>
    <w:link w:val="mza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mzaChar">
    <w:name w:val="İmza Char"/>
    <w:basedOn w:val="VarsaylanParagrafYazTipi"/>
    <w:link w:val="mz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Basit1">
    <w:name w:val="Table Simple 1"/>
    <w:basedOn w:val="NormalTablo"/>
    <w:uiPriority w:val="99"/>
    <w:semiHidden/>
    <w:unhideWhenUsed/>
    <w:rsid w:val="00A573B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oBasit2">
    <w:name w:val="Table Simple 2"/>
    <w:basedOn w:val="NormalTablo"/>
    <w:uiPriority w:val="99"/>
    <w:semiHidden/>
    <w:unhideWhenUsed/>
    <w:rsid w:val="00A573B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Basit3">
    <w:name w:val="Table Simple 3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oAltBalk1">
    <w:name w:val="Table Subtle 1"/>
    <w:basedOn w:val="NormalTablo"/>
    <w:uiPriority w:val="99"/>
    <w:semiHidden/>
    <w:unhideWhenUsed/>
    <w:rsid w:val="00A573B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AltBalk2">
    <w:name w:val="Table Subtle 2"/>
    <w:basedOn w:val="NormalTablo"/>
    <w:uiPriority w:val="99"/>
    <w:semiHidden/>
    <w:unhideWhenUsed/>
    <w:rsid w:val="00A573B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izin1">
    <w:name w:val="index 1"/>
    <w:basedOn w:val="Normal"/>
    <w:next w:val="Normal"/>
    <w:autoRedefine/>
    <w:uiPriority w:val="99"/>
    <w:semiHidden/>
    <w:unhideWhenUsed/>
    <w:rsid w:val="00A573BB"/>
    <w:pPr>
      <w:spacing w:line="240" w:lineRule="auto"/>
      <w:ind w:left="240" w:hanging="240"/>
    </w:pPr>
  </w:style>
  <w:style w:type="paragraph" w:styleId="Dizin2">
    <w:name w:val="index 2"/>
    <w:basedOn w:val="Normal"/>
    <w:next w:val="Normal"/>
    <w:autoRedefine/>
    <w:uiPriority w:val="99"/>
    <w:semiHidden/>
    <w:unhideWhenUsed/>
    <w:rsid w:val="00A573BB"/>
    <w:pPr>
      <w:spacing w:line="240" w:lineRule="auto"/>
      <w:ind w:left="480" w:hanging="240"/>
    </w:pPr>
  </w:style>
  <w:style w:type="paragraph" w:styleId="Dizin3">
    <w:name w:val="index 3"/>
    <w:basedOn w:val="Normal"/>
    <w:next w:val="Normal"/>
    <w:autoRedefine/>
    <w:uiPriority w:val="99"/>
    <w:semiHidden/>
    <w:unhideWhenUsed/>
    <w:rsid w:val="00A573BB"/>
    <w:pPr>
      <w:spacing w:line="240" w:lineRule="auto"/>
      <w:ind w:left="720" w:hanging="240"/>
    </w:pPr>
  </w:style>
  <w:style w:type="paragraph" w:styleId="Dizin4">
    <w:name w:val="index 4"/>
    <w:basedOn w:val="Normal"/>
    <w:next w:val="Normal"/>
    <w:autoRedefine/>
    <w:uiPriority w:val="99"/>
    <w:semiHidden/>
    <w:unhideWhenUsed/>
    <w:rsid w:val="00A573BB"/>
    <w:pPr>
      <w:spacing w:line="240" w:lineRule="auto"/>
      <w:ind w:left="960" w:hanging="240"/>
    </w:pPr>
  </w:style>
  <w:style w:type="paragraph" w:styleId="Dizin5">
    <w:name w:val="index 5"/>
    <w:basedOn w:val="Normal"/>
    <w:next w:val="Normal"/>
    <w:autoRedefine/>
    <w:uiPriority w:val="99"/>
    <w:semiHidden/>
    <w:unhideWhenUsed/>
    <w:rsid w:val="00A573BB"/>
    <w:pPr>
      <w:spacing w:line="240" w:lineRule="auto"/>
      <w:ind w:left="1200" w:hanging="240"/>
    </w:pPr>
  </w:style>
  <w:style w:type="paragraph" w:styleId="Dizin6">
    <w:name w:val="index 6"/>
    <w:basedOn w:val="Normal"/>
    <w:next w:val="Normal"/>
    <w:autoRedefine/>
    <w:uiPriority w:val="99"/>
    <w:semiHidden/>
    <w:unhideWhenUsed/>
    <w:rsid w:val="00A573BB"/>
    <w:pPr>
      <w:spacing w:line="240" w:lineRule="auto"/>
      <w:ind w:left="1440" w:hanging="240"/>
    </w:pPr>
  </w:style>
  <w:style w:type="paragraph" w:styleId="Dizin7">
    <w:name w:val="index 7"/>
    <w:basedOn w:val="Normal"/>
    <w:next w:val="Normal"/>
    <w:autoRedefine/>
    <w:uiPriority w:val="99"/>
    <w:semiHidden/>
    <w:unhideWhenUsed/>
    <w:rsid w:val="00A573BB"/>
    <w:pPr>
      <w:spacing w:line="240" w:lineRule="auto"/>
      <w:ind w:left="1680" w:hanging="240"/>
    </w:pPr>
  </w:style>
  <w:style w:type="paragraph" w:styleId="Dizin8">
    <w:name w:val="index 8"/>
    <w:basedOn w:val="Normal"/>
    <w:next w:val="Normal"/>
    <w:autoRedefine/>
    <w:uiPriority w:val="99"/>
    <w:semiHidden/>
    <w:unhideWhenUsed/>
    <w:rsid w:val="00A573BB"/>
    <w:pPr>
      <w:spacing w:line="240" w:lineRule="auto"/>
      <w:ind w:left="1920" w:hanging="240"/>
    </w:pPr>
  </w:style>
  <w:style w:type="paragraph" w:styleId="Dizin9">
    <w:name w:val="index 9"/>
    <w:basedOn w:val="Normal"/>
    <w:next w:val="Normal"/>
    <w:autoRedefine/>
    <w:uiPriority w:val="99"/>
    <w:semiHidden/>
    <w:unhideWhenUsed/>
    <w:rsid w:val="00A573BB"/>
    <w:pPr>
      <w:spacing w:line="240" w:lineRule="auto"/>
      <w:ind w:left="2160" w:hanging="240"/>
    </w:pPr>
  </w:style>
  <w:style w:type="paragraph" w:styleId="DizinBal">
    <w:name w:val="index heading"/>
    <w:basedOn w:val="Normal"/>
    <w:next w:val="Dizin1"/>
    <w:uiPriority w:val="99"/>
    <w:semiHidden/>
    <w:unhideWhenUsed/>
    <w:rsid w:val="00A573BB"/>
    <w:rPr>
      <w:rFonts w:ascii="Franklin Gothic Demi" w:eastAsiaTheme="majorEastAsia" w:hAnsi="Franklin Gothic Demi" w:cstheme="majorBidi"/>
      <w:b/>
      <w:bCs/>
    </w:rPr>
  </w:style>
  <w:style w:type="paragraph" w:styleId="DzMetin">
    <w:name w:val="Plain Text"/>
    <w:basedOn w:val="Normal"/>
    <w:link w:val="DzMetinChar"/>
    <w:uiPriority w:val="99"/>
    <w:semiHidden/>
    <w:unhideWhenUsed/>
    <w:rsid w:val="00A573BB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573BB"/>
    <w:rPr>
      <w:rFonts w:ascii="Consolas" w:hAnsi="Consolas" w:cs="Microsoft Sans Serif"/>
      <w:sz w:val="21"/>
      <w:szCs w:val="21"/>
    </w:rPr>
  </w:style>
  <w:style w:type="paragraph" w:styleId="Kapan">
    <w:name w:val="Closing"/>
    <w:basedOn w:val="Normal"/>
    <w:link w:val="Kapan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KapanChar">
    <w:name w:val="Kapanış Char"/>
    <w:basedOn w:val="VarsaylanParagrafYazTipi"/>
    <w:link w:val="Kapan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Klavuz1">
    <w:name w:val="Table Grid 1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2">
    <w:name w:val="Table Grid 2"/>
    <w:basedOn w:val="NormalTablo"/>
    <w:uiPriority w:val="99"/>
    <w:semiHidden/>
    <w:unhideWhenUsed/>
    <w:rsid w:val="00A573B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3">
    <w:name w:val="Table Grid 3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4">
    <w:name w:val="Table Grid 4"/>
    <w:basedOn w:val="NormalTablo"/>
    <w:uiPriority w:val="99"/>
    <w:semiHidden/>
    <w:unhideWhenUsed/>
    <w:rsid w:val="00A573B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5">
    <w:name w:val="Table Grid 5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6">
    <w:name w:val="Table Grid 6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7">
    <w:name w:val="Table Grid 7"/>
    <w:basedOn w:val="NormalTablo"/>
    <w:uiPriority w:val="99"/>
    <w:semiHidden/>
    <w:unhideWhenUsed/>
    <w:rsid w:val="00A573B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8">
    <w:name w:val="Table Grid 8"/>
    <w:basedOn w:val="NormalTablo"/>
    <w:uiPriority w:val="99"/>
    <w:semiHidden/>
    <w:unhideWhenUsed/>
    <w:rsid w:val="00A573B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vuzTablo1Ak">
    <w:name w:val="Grid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CE0A6" w:themeColor="accent1" w:themeTint="66"/>
        <w:left w:val="single" w:sz="4" w:space="0" w:color="FCE0A6" w:themeColor="accent1" w:themeTint="66"/>
        <w:bottom w:val="single" w:sz="4" w:space="0" w:color="FCE0A6" w:themeColor="accent1" w:themeTint="66"/>
        <w:right w:val="single" w:sz="4" w:space="0" w:color="FCE0A6" w:themeColor="accent1" w:themeTint="66"/>
        <w:insideH w:val="single" w:sz="4" w:space="0" w:color="FCE0A6" w:themeColor="accent1" w:themeTint="66"/>
        <w:insideV w:val="single" w:sz="4" w:space="0" w:color="FCE0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2">
    <w:name w:val="Grid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2C5BA" w:themeColor="accent2" w:themeTint="66"/>
        <w:left w:val="single" w:sz="4" w:space="0" w:color="C2C5BA" w:themeColor="accent2" w:themeTint="66"/>
        <w:bottom w:val="single" w:sz="4" w:space="0" w:color="C2C5BA" w:themeColor="accent2" w:themeTint="66"/>
        <w:right w:val="single" w:sz="4" w:space="0" w:color="C2C5BA" w:themeColor="accent2" w:themeTint="66"/>
        <w:insideH w:val="single" w:sz="4" w:space="0" w:color="C2C5BA" w:themeColor="accent2" w:themeTint="66"/>
        <w:insideV w:val="single" w:sz="4" w:space="0" w:color="C2C5B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4E0E2" w:themeColor="accent3" w:themeTint="66"/>
        <w:left w:val="single" w:sz="4" w:space="0" w:color="B4E0E2" w:themeColor="accent3" w:themeTint="66"/>
        <w:bottom w:val="single" w:sz="4" w:space="0" w:color="B4E0E2" w:themeColor="accent3" w:themeTint="66"/>
        <w:right w:val="single" w:sz="4" w:space="0" w:color="B4E0E2" w:themeColor="accent3" w:themeTint="66"/>
        <w:insideH w:val="single" w:sz="4" w:space="0" w:color="B4E0E2" w:themeColor="accent3" w:themeTint="66"/>
        <w:insideV w:val="single" w:sz="4" w:space="0" w:color="B4E0E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4">
    <w:name w:val="Grid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0DDCB" w:themeColor="accent4" w:themeTint="66"/>
        <w:left w:val="single" w:sz="4" w:space="0" w:color="D0DDCB" w:themeColor="accent4" w:themeTint="66"/>
        <w:bottom w:val="single" w:sz="4" w:space="0" w:color="D0DDCB" w:themeColor="accent4" w:themeTint="66"/>
        <w:right w:val="single" w:sz="4" w:space="0" w:color="D0DDCB" w:themeColor="accent4" w:themeTint="66"/>
        <w:insideH w:val="single" w:sz="4" w:space="0" w:color="D0DDCB" w:themeColor="accent4" w:themeTint="66"/>
        <w:insideV w:val="single" w:sz="4" w:space="0" w:color="D0DDC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5">
    <w:name w:val="Grid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DC5C2" w:themeColor="accent5" w:themeTint="66"/>
        <w:left w:val="single" w:sz="4" w:space="0" w:color="EDC5C2" w:themeColor="accent5" w:themeTint="66"/>
        <w:bottom w:val="single" w:sz="4" w:space="0" w:color="EDC5C2" w:themeColor="accent5" w:themeTint="66"/>
        <w:right w:val="single" w:sz="4" w:space="0" w:color="EDC5C2" w:themeColor="accent5" w:themeTint="66"/>
        <w:insideH w:val="single" w:sz="4" w:space="0" w:color="EDC5C2" w:themeColor="accent5" w:themeTint="66"/>
        <w:insideV w:val="single" w:sz="4" w:space="0" w:color="EDC5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6">
    <w:name w:val="Grid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EBEC8" w:themeColor="accent6" w:themeTint="66"/>
        <w:left w:val="single" w:sz="4" w:space="0" w:color="CEBEC8" w:themeColor="accent6" w:themeTint="66"/>
        <w:bottom w:val="single" w:sz="4" w:space="0" w:color="CEBEC8" w:themeColor="accent6" w:themeTint="66"/>
        <w:right w:val="single" w:sz="4" w:space="0" w:color="CEBEC8" w:themeColor="accent6" w:themeTint="66"/>
        <w:insideH w:val="single" w:sz="4" w:space="0" w:color="CEBEC8" w:themeColor="accent6" w:themeTint="66"/>
        <w:insideV w:val="single" w:sz="4" w:space="0" w:color="CEBE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2">
    <w:name w:val="Grid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2-Vurgu1">
    <w:name w:val="Grid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FAD17A" w:themeColor="accent1" w:themeTint="99"/>
        <w:bottom w:val="single" w:sz="2" w:space="0" w:color="FAD17A" w:themeColor="accent1" w:themeTint="99"/>
        <w:insideH w:val="single" w:sz="2" w:space="0" w:color="FAD17A" w:themeColor="accent1" w:themeTint="99"/>
        <w:insideV w:val="single" w:sz="2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1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2-Vurgu2">
    <w:name w:val="Grid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A3A898" w:themeColor="accent2" w:themeTint="99"/>
        <w:bottom w:val="single" w:sz="2" w:space="0" w:color="A3A898" w:themeColor="accent2" w:themeTint="99"/>
        <w:insideH w:val="single" w:sz="2" w:space="0" w:color="A3A898" w:themeColor="accent2" w:themeTint="99"/>
        <w:insideV w:val="single" w:sz="2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89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8ED1D3" w:themeColor="accent3" w:themeTint="99"/>
        <w:bottom w:val="single" w:sz="2" w:space="0" w:color="8ED1D3" w:themeColor="accent3" w:themeTint="99"/>
        <w:insideH w:val="single" w:sz="2" w:space="0" w:color="8ED1D3" w:themeColor="accent3" w:themeTint="99"/>
        <w:insideV w:val="single" w:sz="2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D1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2-Vurgu4">
    <w:name w:val="Grid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9CCB1" w:themeColor="accent4" w:themeTint="99"/>
        <w:bottom w:val="single" w:sz="2" w:space="0" w:color="B9CCB1" w:themeColor="accent4" w:themeTint="99"/>
        <w:insideH w:val="single" w:sz="2" w:space="0" w:color="B9CCB1" w:themeColor="accent4" w:themeTint="99"/>
        <w:insideV w:val="single" w:sz="2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9CCB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2-Vurgu5">
    <w:name w:val="Grid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E4A8A4" w:themeColor="accent5" w:themeTint="99"/>
        <w:bottom w:val="single" w:sz="2" w:space="0" w:color="E4A8A4" w:themeColor="accent5" w:themeTint="99"/>
        <w:insideH w:val="single" w:sz="2" w:space="0" w:color="E4A8A4" w:themeColor="accent5" w:themeTint="99"/>
        <w:insideV w:val="single" w:sz="2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A8A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2-Vurgu6">
    <w:name w:val="Grid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69EAD" w:themeColor="accent6" w:themeTint="99"/>
        <w:bottom w:val="single" w:sz="2" w:space="0" w:color="B69EAD" w:themeColor="accent6" w:themeTint="99"/>
        <w:insideH w:val="single" w:sz="2" w:space="0" w:color="B69EAD" w:themeColor="accent6" w:themeTint="99"/>
        <w:insideV w:val="single" w:sz="2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9EA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3">
    <w:name w:val="Grid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3-Vurgu1">
    <w:name w:val="Grid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3-Vurgu2">
    <w:name w:val="Grid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3-Vurgu3">
    <w:name w:val="Grid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3-Vurgu4">
    <w:name w:val="Grid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3-Vurgu5">
    <w:name w:val="Grid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3-Vurgu6">
    <w:name w:val="Grid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KlavuzuTablo4">
    <w:name w:val="Grid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-Vurgu1">
    <w:name w:val="Grid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uTablo4-Vurgu2">
    <w:name w:val="Grid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uTablo4-Vurgu3">
    <w:name w:val="Grid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uTablo4-Vurgu4">
    <w:name w:val="Grid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uTablo4-Vurgu5">
    <w:name w:val="Grid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5Koyu">
    <w:name w:val="Grid Table 5 Dark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1">
    <w:name w:val="Grid Table 5 Dark Accent 1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CE0A6" w:themeFill="accent1" w:themeFillTint="66"/>
      </w:tcPr>
    </w:tblStylePr>
  </w:style>
  <w:style w:type="table" w:styleId="KlavuzTablo5Koyu-Vurgu2">
    <w:name w:val="Grid Table 5 Dark Accent 2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C2C5BA" w:themeFill="accent2" w:themeFillTint="66"/>
      </w:tcPr>
    </w:tblStylePr>
  </w:style>
  <w:style w:type="table" w:styleId="KlavuzTablo5Koyu-Vurgu3">
    <w:name w:val="Grid Table 5 Dark Accent 3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B4E0E2" w:themeFill="accent3" w:themeFillTint="66"/>
      </w:tcPr>
    </w:tblStylePr>
  </w:style>
  <w:style w:type="table" w:styleId="KlavuzTablo5Koyu-Vurgu4">
    <w:name w:val="Grid Table 5 Dark Accent 4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D0DDCB" w:themeFill="accent4" w:themeFillTint="66"/>
      </w:tcPr>
    </w:tblStylePr>
  </w:style>
  <w:style w:type="table" w:styleId="KlavuzTablo5Koyu-Vurgu5">
    <w:name w:val="Grid Table 5 Dark Accent 5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DC5C2" w:themeFill="accent5" w:themeFillTint="66"/>
      </w:tcPr>
    </w:tblStylePr>
  </w:style>
  <w:style w:type="table" w:styleId="KlavuzTablo5Koyu-Vurgu6">
    <w:name w:val="Grid Table 5 Dark Accent 6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EBEC8" w:themeFill="accent6" w:themeFillTint="66"/>
      </w:tcPr>
    </w:tblStylePr>
  </w:style>
  <w:style w:type="table" w:styleId="KlavuzTablo6Renkli">
    <w:name w:val="Grid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6-Renkli-Vurgu2">
    <w:name w:val="Grid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6Renkli-Vurgu6">
    <w:name w:val="Grid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7Renkli">
    <w:name w:val="Grid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7Renkli-Vurgu1">
    <w:name w:val="Grid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7Renkli-Vurgu2">
    <w:name w:val="Grid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7Renkli-Vurgu3">
    <w:name w:val="Grid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7Renkli-Vurgu4">
    <w:name w:val="Grid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7Renkli-Vurgu5">
    <w:name w:val="Grid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7Renkli-Vurgu6">
    <w:name w:val="Grid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TabloWeb1">
    <w:name w:val="Table Web 1"/>
    <w:basedOn w:val="NormalTablo"/>
    <w:uiPriority w:val="99"/>
    <w:semiHidden/>
    <w:unhideWhenUsed/>
    <w:rsid w:val="00A573B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2">
    <w:name w:val="Table Web 2"/>
    <w:basedOn w:val="NormalTablo"/>
    <w:uiPriority w:val="99"/>
    <w:semiHidden/>
    <w:unhideWhenUsed/>
    <w:rsid w:val="00A573B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A573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573BB"/>
    <w:pPr>
      <w:spacing w:line="240" w:lineRule="auto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character" w:styleId="SatrNumaras">
    <w:name w:val="lin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table" w:styleId="Tablo3Befektler1">
    <w:name w:val="Table 3D effects 1"/>
    <w:basedOn w:val="NormalTablo"/>
    <w:uiPriority w:val="99"/>
    <w:semiHidden/>
    <w:unhideWhenUsed/>
    <w:rsid w:val="00A573B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3Befektler2">
    <w:name w:val="Table 3D effects 2"/>
    <w:basedOn w:val="NormalTablo"/>
    <w:uiPriority w:val="99"/>
    <w:semiHidden/>
    <w:unhideWhenUsed/>
    <w:rsid w:val="00A573B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A573B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Temas">
    <w:name w:val="Table Theme"/>
    <w:basedOn w:val="NormalTablo"/>
    <w:uiPriority w:val="99"/>
    <w:semiHidden/>
    <w:unhideWhenUsed/>
    <w:rsid w:val="00A5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uiPriority w:val="22"/>
    <w:qFormat/>
    <w:rsid w:val="007F18DD"/>
    <w:rPr>
      <w:b/>
      <w:bCs/>
    </w:rPr>
  </w:style>
  <w:style w:type="character" w:styleId="SayfaNumaras">
    <w:name w:val="pag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7F18DD"/>
    <w:rPr>
      <w:b/>
      <w:bCs/>
      <w:color w:val="CD8C0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350;ablonlar\Hizmet%20faturas&#305;%20(Ye&#351;il%20Gradyan%20tasar&#305;m).dotx" TargetMode="Externa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5">
            <a:lumMod val="60000"/>
            <a:lumOff val="40000"/>
          </a:schemeClr>
        </a:solidFill>
        <a:ln>
          <a:solidFill>
            <a:schemeClr val="accent5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A5CD-D572-4691-8023-6CB900CDB1C8}">
  <ds:schemaRefs>
    <ds:schemaRef ds:uri="71af3243-3dd4-4a8d-8c0d-dd76da1f02a5"/>
    <ds:schemaRef ds:uri="http://purl.org/dc/elements/1.1/"/>
    <ds:schemaRef ds:uri="http://purl.org/dc/dcmitype/"/>
    <ds:schemaRef ds:uri="http://schemas.microsoft.com/office/2006/metadata/properties"/>
    <ds:schemaRef ds:uri="16c05727-aa75-4e4a-9b5f-8a80a1165891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8CFE42-65D1-4C0E-BC29-C2D44FBC2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Hizmet faturası (Yeşil Gradyan tasarım).dotx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2020-03-16T08:27:00Z</dcterms:created>
  <dcterms:modified xsi:type="dcterms:W3CDTF">2025-01-21T11:57:00Z</dcterms:modified>
</cp:coreProperties>
</file>