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0F2" w:rsidRPr="00A17BA2" w:rsidRDefault="006D175D" w:rsidP="004800A7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6016" behindDoc="0" locked="0" layoutInCell="1" allowOverlap="1">
                <wp:simplePos x="0" y="0"/>
                <wp:positionH relativeFrom="margin">
                  <wp:posOffset>496386</wp:posOffset>
                </wp:positionH>
                <wp:positionV relativeFrom="page">
                  <wp:posOffset>1199536</wp:posOffset>
                </wp:positionV>
                <wp:extent cx="5353050" cy="589936"/>
                <wp:effectExtent l="0" t="0" r="0" b="635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58993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18B" w:rsidRPr="007C0944" w:rsidRDefault="006D175D" w:rsidP="00B5758A">
                            <w:pPr>
                              <w:jc w:val="both"/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G</w:t>
                            </w:r>
                            <w:r w:rsidR="00B5218B"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örüşleriniz gelecekte daha kaliteli hizmet sunmamız için bize yol gösterecektir. İlginize teşekkür ederiz</w:t>
                            </w:r>
                            <w:r w:rsidR="00B5218B" w:rsidRPr="007C0944"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218B" w:rsidRPr="007C0944" w:rsidRDefault="00B5218B" w:rsidP="007C094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39.1pt;margin-top:94.45pt;width:421.5pt;height:46.45pt;z-index:251606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" filled="f" stroked="f" strokeweight=".5pt">
                <v:textbox>
                  <w:txbxContent>
                    <w:p w:rsidR="00B5218B" w:rsidRPr="007C0944" w:rsidRDefault="006D175D" w:rsidP="00B5758A">
                      <w:pPr>
                        <w:jc w:val="both"/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G</w:t>
                      </w:r>
                      <w:r w:rsidR="00B5218B"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örüşleriniz gelecekte daha kaliteli hizmet sunmamız için bize yol gösterecektir. İlginize teşekkür ederiz</w:t>
                      </w:r>
                      <w:r w:rsidR="00B5218B" w:rsidRPr="007C0944"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  <w:t>.</w:t>
                      </w:r>
                    </w:p>
                    <w:p w:rsidR="00B5218B" w:rsidRPr="007C0944" w:rsidRDefault="00B5218B" w:rsidP="007C0944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944C1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>
                <wp:simplePos x="0" y="0"/>
                <wp:positionH relativeFrom="page">
                  <wp:posOffset>1316990</wp:posOffset>
                </wp:positionH>
                <wp:positionV relativeFrom="page">
                  <wp:posOffset>232738</wp:posOffset>
                </wp:positionV>
                <wp:extent cx="5628443" cy="962701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8443" cy="9627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14D" w:rsidRPr="003F514D" w:rsidRDefault="00813AC5" w:rsidP="003F514D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ÖZEL GEREKSİNİMLİ ÖĞRENCİ MEMNUNİYET </w:t>
                            </w:r>
                            <w:r w:rsidR="003F514D" w:rsidRPr="003F514D"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>ANKETİ</w:t>
                            </w:r>
                          </w:p>
                          <w:bookmarkEnd w:id="0"/>
                          <w:p w:rsidR="004E614F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B5218B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27" type="#_x0000_t202" style="position:absolute;margin-left:103.7pt;margin-top:18.35pt;width:443.2pt;height:75.8pt;z-index: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" filled="f" stroked="f" strokeweight=".5pt">
                <v:textbox>
                  <w:txbxContent>
                    <w:p w:rsidR="003F514D" w:rsidRPr="003F514D" w:rsidRDefault="00813AC5" w:rsidP="003F514D">
                      <w:pPr>
                        <w:jc w:val="center"/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 xml:space="preserve">ÖZEL GEREKSİNİMLİ ÖĞRENCİ MEMNUNİYET </w:t>
                      </w:r>
                      <w:r w:rsidR="003F514D" w:rsidRPr="003F514D"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>ANKETİ</w:t>
                      </w:r>
                    </w:p>
                    <w:p w:rsidR="004E614F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B5218B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F514D">
        <w:rPr>
          <w:noProof/>
          <w:lang w:eastAsia="tr-TR"/>
        </w:rPr>
        <w:drawing>
          <wp:anchor distT="0" distB="0" distL="114300" distR="114300" simplePos="0" relativeHeight="251603968" behindDoc="0" locked="0" layoutInCell="1" allowOverlap="1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C40" w:rsidRPr="00A17BA2" w:rsidRDefault="000E7C40">
      <w:pPr>
        <w:rPr>
          <w:noProof/>
        </w:rPr>
      </w:pPr>
    </w:p>
    <w:p w:rsidR="000E7C40" w:rsidRPr="00A17BA2" w:rsidRDefault="000E7C40">
      <w:pPr>
        <w:rPr>
          <w:noProof/>
        </w:rPr>
      </w:pPr>
    </w:p>
    <w:p w:rsidR="00C223CA" w:rsidRDefault="006D175D" w:rsidP="006D17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before="0" w:after="0" w:line="240" w:lineRule="auto"/>
        <w:jc w:val="both"/>
        <w:rPr>
          <w:noProof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 w:rsidR="00E007AD">
        <w:rPr>
          <w:noProof/>
        </w:rPr>
        <w:tab/>
      </w:r>
      <w:r w:rsidR="00E007AD">
        <w:rPr>
          <w:noProof/>
        </w:rPr>
        <w:tab/>
      </w:r>
      <w:r>
        <w:rPr>
          <w:noProof/>
        </w:rPr>
        <w:t xml:space="preserve">    </w:t>
      </w:r>
    </w:p>
    <w:p w:rsidR="00C223CA" w:rsidRDefault="00C223CA" w:rsidP="006D17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before="0" w:after="0" w:line="240" w:lineRule="auto"/>
        <w:jc w:val="both"/>
        <w:rPr>
          <w:noProof/>
        </w:rPr>
      </w:pPr>
    </w:p>
    <w:p w:rsidR="007F18DD" w:rsidRDefault="00C223CA" w:rsidP="006D17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before="0" w:after="0" w:line="240" w:lineRule="auto"/>
        <w:jc w:val="both"/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 xml:space="preserve">     </w:t>
      </w:r>
      <w:proofErr w:type="gramStart"/>
      <w:r w:rsidR="006D175D" w:rsidRPr="006D175D"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  <w:t>…</w:t>
      </w:r>
      <w:r w:rsidR="006D175D"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  <w:t>..</w:t>
      </w:r>
      <w:proofErr w:type="gramEnd"/>
      <w:r w:rsidR="006D175D" w:rsidRPr="006D175D"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  <w:t>/…../20</w:t>
      </w:r>
      <w:r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  <w:t>…</w:t>
      </w:r>
    </w:p>
    <w:p w:rsidR="006D175D" w:rsidRDefault="006D175D" w:rsidP="006D17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before="0" w:after="0" w:line="240" w:lineRule="auto"/>
        <w:jc w:val="both"/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6D175D"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  <w:t>Engelli Öğrenci Birim Koordinatörlüğü</w:t>
      </w:r>
    </w:p>
    <w:p w:rsidR="00E007AD" w:rsidRPr="006D175D" w:rsidRDefault="00E007AD" w:rsidP="006D17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before="0" w:after="0" w:line="240" w:lineRule="auto"/>
        <w:jc w:val="both"/>
        <w:rPr>
          <w:rFonts w:ascii="Montserrat" w:eastAsia="Batang" w:hAnsi="Montserrat" w:cs="Arial"/>
          <w:b/>
          <w:i/>
          <w:color w:val="895E04" w:themeColor="accent1" w:themeShade="80"/>
          <w:sz w:val="22"/>
          <w:szCs w:val="22"/>
        </w:rPr>
      </w:pPr>
    </w:p>
    <w:p w:rsidR="00E06423" w:rsidRDefault="0016473E" w:rsidP="0016473E">
      <w:pPr>
        <w:tabs>
          <w:tab w:val="left" w:pos="4820"/>
        </w:tabs>
        <w:ind w:hanging="851"/>
      </w:pPr>
      <w:r>
        <w:rPr>
          <w:noProof/>
          <w:u w:val="single"/>
          <w:lang w:eastAsia="tr-TR"/>
        </w:rPr>
        <mc:AlternateContent>
          <mc:Choice Requires="wpg">
            <w:drawing>
              <wp:anchor distT="0" distB="0" distL="114300" distR="114300" simplePos="0" relativeHeight="251602943" behindDoc="0" locked="0" layoutInCell="1" allowOverlap="1">
                <wp:simplePos x="0" y="0"/>
                <wp:positionH relativeFrom="column">
                  <wp:posOffset>-638538</wp:posOffset>
                </wp:positionH>
                <wp:positionV relativeFrom="paragraph">
                  <wp:posOffset>220799</wp:posOffset>
                </wp:positionV>
                <wp:extent cx="7004397" cy="6749687"/>
                <wp:effectExtent l="0" t="0" r="25400" b="0"/>
                <wp:wrapNone/>
                <wp:docPr id="208" name="Grup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4397" cy="6749687"/>
                          <a:chOff x="-9833" y="0"/>
                          <a:chExt cx="7004897" cy="6259630"/>
                        </a:xfrm>
                      </wpg:grpSpPr>
                      <wpg:grpSp>
                        <wpg:cNvPr id="60" name="Grup 60"/>
                        <wpg:cNvGrpSpPr/>
                        <wpg:grpSpPr>
                          <a:xfrm>
                            <a:off x="-9833" y="0"/>
                            <a:ext cx="7004897" cy="5132986"/>
                            <a:chOff x="-9833" y="0"/>
                            <a:chExt cx="7004897" cy="5132986"/>
                          </a:xfrm>
                        </wpg:grpSpPr>
                        <wpg:grpSp>
                          <wpg:cNvPr id="57" name="Grup 57"/>
                          <wpg:cNvGrpSpPr/>
                          <wpg:grpSpPr>
                            <a:xfrm>
                              <a:off x="0" y="0"/>
                              <a:ext cx="6995063" cy="3972699"/>
                              <a:chOff x="0" y="0"/>
                              <a:chExt cx="6995643" cy="4244495"/>
                            </a:xfrm>
                          </wpg:grpSpPr>
                          <wps:wsp>
                            <wps:cNvPr id="17" name="Yuvarlatılmış Dikdörtgen 17"/>
                            <wps:cNvSpPr/>
                            <wps:spPr>
                              <a:xfrm>
                                <a:off x="50172" y="1946785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Yuvarlatılmış Dikdörtgen 18"/>
                            <wps:cNvSpPr/>
                            <wps:spPr>
                              <a:xfrm>
                                <a:off x="50172" y="2330243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Yuvarlatılmış Dikdörtgen 19"/>
                            <wps:cNvSpPr/>
                            <wps:spPr>
                              <a:xfrm>
                                <a:off x="50172" y="2723534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Yuvarlatılmış Dikdörtgen 7"/>
                            <wps:cNvSpPr/>
                            <wps:spPr>
                              <a:xfrm>
                                <a:off x="50172" y="3518422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Yuvarlatılmış Dikdörtgen 41"/>
                            <wps:cNvSpPr/>
                            <wps:spPr>
                              <a:xfrm>
                                <a:off x="50172" y="3902059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Yuvarlatılmış Dikdörtgen 11"/>
                            <wps:cNvSpPr/>
                            <wps:spPr>
                              <a:xfrm>
                                <a:off x="50172" y="393289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Yuvarlatılmış Dikdörtgen 12"/>
                            <wps:cNvSpPr/>
                            <wps:spPr>
                              <a:xfrm>
                                <a:off x="50172" y="1543663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Yuvarlatılmış Dikdörtgen 13"/>
                            <wps:cNvSpPr/>
                            <wps:spPr>
                              <a:xfrm>
                                <a:off x="50172" y="1160205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7625B" w:rsidRDefault="0077625B" w:rsidP="0077625B">
                                  <w:pPr>
                                    <w:jc w:val="center"/>
                                  </w:pPr>
                                  <w:r>
                                    <w:t>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Yuvarlatılmış Dikdörtgen 14"/>
                            <wps:cNvSpPr/>
                            <wps:spPr>
                              <a:xfrm>
                                <a:off x="50172" y="776746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831" y="428488"/>
                                <a:ext cx="3451657" cy="280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248B5" w:rsidRPr="007C0944" w:rsidRDefault="007C0944" w:rsidP="007C0944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 w:rsidRPr="007C0944">
                                    <w:rPr>
                                      <w:rFonts w:ascii="Montserrat" w:hAnsi="Montserrat"/>
                                      <w:b/>
                                    </w:rPr>
                                    <w:t xml:space="preserve">1. 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Üniversiteye ulaşımda sorun yaşamıyorum.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6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150135"/>
                                <a:ext cx="3471322" cy="4185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944" w:rsidRPr="007C0944" w:rsidRDefault="00544E55" w:rsidP="007C0944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3</w:t>
                                  </w:r>
                                  <w:r w:rsidR="007C0944" w:rsidRPr="007C094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 xml:space="preserve">. 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Fakülte/Yüksekokul Engelli Öğrenci Temsilcilerine ulaşmakta sorun yaşamıyorum.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7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747397"/>
                                <a:ext cx="3431987" cy="44471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944" w:rsidRPr="007C0944" w:rsidRDefault="00544E55" w:rsidP="007C0944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>
                                    <w:rPr>
                                      <w:rFonts w:ascii="Montserrat" w:hAnsi="Montserrat"/>
                                      <w:b/>
                                    </w:rPr>
                                    <w:t>2</w:t>
                                  </w:r>
                                  <w:r w:rsidR="007C0944" w:rsidRPr="007C0944">
                                    <w:rPr>
                                      <w:rFonts w:ascii="Montserrat" w:hAnsi="Montserrat"/>
                                      <w:b/>
                                    </w:rPr>
                                    <w:t xml:space="preserve">. 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Yerleşke içinde birimlere ulaşımda sorun yaşamıyorum.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8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514450"/>
                                <a:ext cx="3451635" cy="42477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944" w:rsidRPr="007C0944" w:rsidRDefault="00813AC5" w:rsidP="00813AC5">
                                  <w:pPr>
                                    <w:spacing w:before="0" w:line="240" w:lineRule="auto"/>
                                    <w:ind w:hanging="142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>
                                    <w:rPr>
                                      <w:rFonts w:ascii="Montserrat" w:hAnsi="Montserrat"/>
                                      <w:b/>
                                    </w:rPr>
                                    <w:t xml:space="preserve">  </w:t>
                                  </w:r>
                                  <w:r w:rsidR="007C0944" w:rsidRPr="007C094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 xml:space="preserve">4. 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Engelli Öğr</w:t>
                                  </w:r>
                                  <w:r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 xml:space="preserve">enci Üniversite Koordinatörlüğü 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bürosuna ulaşmakta sorun yaşamıyorum.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9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834" y="1932199"/>
                                <a:ext cx="3461469" cy="45763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944" w:rsidRPr="007C0944" w:rsidRDefault="007C0944" w:rsidP="007C0944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 w:rsidRPr="007C094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 xml:space="preserve">5. 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 xml:space="preserve">Engelli Öğrenci Üniversite </w:t>
                                  </w:r>
                                  <w:r w:rsidR="009C4EE4">
                                    <w:rPr>
                                      <w:rFonts w:ascii="Montserrat" w:hAnsi="Montserrat"/>
                                      <w:b/>
                                    </w:rPr>
                                    <w:t>K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oordinatörlüğü çalışanlarına ulaşmakta sorun yaşamıyorum.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00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" y="2312826"/>
                                <a:ext cx="3481117" cy="42262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944" w:rsidRPr="007C0944" w:rsidRDefault="007C0944" w:rsidP="007C0944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 w:rsidRPr="007C0944">
                                    <w:rPr>
                                      <w:rFonts w:ascii="Montserrat" w:hAnsi="Montserrat"/>
                                      <w:b/>
                                    </w:rPr>
                                    <w:t xml:space="preserve">6. </w:t>
                                  </w:r>
                                  <w:r w:rsidR="009C4EE4" w:rsidRPr="009C4EE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Özel gereksinimime uygun sınıf içi uyarlamalar yapılmaktadır.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01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9502" y="2706397"/>
                                <a:ext cx="3470777" cy="45030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944" w:rsidRPr="007C0944" w:rsidRDefault="007C0944" w:rsidP="007C0944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 w:rsidRPr="007C0944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 xml:space="preserve">7. </w:t>
                                  </w:r>
                                  <w:r w:rsidR="00D5752B" w:rsidRPr="00D5752B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İhtiyaç duyduğumu belirttiğimde gerekli sınav uyarlamaları yapılmaktadır.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38" name="Yuvarlatılmış Dikdörtgen 238"/>
                            <wps:cNvSpPr/>
                            <wps:spPr>
                              <a:xfrm>
                                <a:off x="50172" y="9831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9" name="Metin Kutusu 239"/>
                            <wps:cNvSpPr txBox="1"/>
                            <wps:spPr>
                              <a:xfrm>
                                <a:off x="108155" y="0"/>
                                <a:ext cx="1437640" cy="3543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5758A" w:rsidRPr="003F514D" w:rsidRDefault="00B5758A">
                                  <w:pPr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 w:rsidRPr="003F514D">
                                    <w:rPr>
                                      <w:rFonts w:ascii="Montserrat" w:hAnsi="Montserrat"/>
                                      <w:b/>
                                    </w:rPr>
                                    <w:t>ANKET SORULARI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Yuvarlatılmış Dikdörtgen 15"/>
                            <wps:cNvSpPr/>
                            <wps:spPr>
                              <a:xfrm>
                                <a:off x="50172" y="3106992"/>
                                <a:ext cx="6945471" cy="342436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5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solidFill>
                                  <a:schemeClr val="accent5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830" y="3558800"/>
                                <a:ext cx="3725601" cy="3244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40E0" w:rsidRPr="007C0944" w:rsidRDefault="000340E0" w:rsidP="000340E0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>
                                    <w:rPr>
                                      <w:rFonts w:ascii="Montserrat" w:hAnsi="Montserrat"/>
                                      <w:b/>
                                    </w:rPr>
                                    <w:t xml:space="preserve">9. </w:t>
                                  </w:r>
                                  <w:r w:rsidR="00D5752B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Kütüphane kullanımında zorluk y</w:t>
                                  </w:r>
                                  <w:r w:rsidR="00D5752B" w:rsidRPr="00D5752B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aşamıyorum.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6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832" y="3101895"/>
                                <a:ext cx="3490971" cy="42856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340E0" w:rsidRPr="007C0944" w:rsidRDefault="000340E0" w:rsidP="000340E0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>
                                    <w:rPr>
                                      <w:rFonts w:ascii="Montserrat" w:hAnsi="Montserrat"/>
                                      <w:b/>
                                    </w:rPr>
                                    <w:t>8</w:t>
                                  </w:r>
                                  <w:r w:rsidRPr="007C0944">
                                    <w:rPr>
                                      <w:rFonts w:ascii="Montserrat" w:hAnsi="Montserrat"/>
                                      <w:b/>
                                    </w:rPr>
                                    <w:t xml:space="preserve">. </w:t>
                                  </w:r>
                                  <w:r w:rsidR="00D5752B" w:rsidRPr="00D5752B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 xml:space="preserve">Engelli Öğrenci Birimi gerekli </w:t>
                                  </w:r>
                                  <w:r w:rsidR="00D5752B">
                                    <w:rPr>
                                      <w:rFonts w:ascii="Montserrat" w:hAnsi="Montserrat"/>
                                      <w:b/>
                                    </w:rPr>
                                    <w:t>k</w:t>
                                  </w:r>
                                  <w:r w:rsidR="00D5752B" w:rsidRPr="00D5752B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oordinasyonu sağlamaktadır.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54" name="Metin Kutusu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939278"/>
                                <a:ext cx="3451484" cy="2415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44E55" w:rsidRPr="007C0944" w:rsidRDefault="00544E55" w:rsidP="00544E55">
                                  <w:pPr>
                                    <w:spacing w:before="0" w:line="240" w:lineRule="auto"/>
                                    <w:rPr>
                                      <w:rFonts w:ascii="Montserrat" w:hAnsi="Montserrat"/>
                                      <w:b/>
                                    </w:rPr>
                                  </w:pPr>
                                  <w:r>
                                    <w:rPr>
                                      <w:rFonts w:ascii="Montserrat" w:hAnsi="Montserrat"/>
                                      <w:b/>
                                    </w:rPr>
                                    <w:t xml:space="preserve">10. </w:t>
                                  </w:r>
                                  <w:r w:rsidR="00D5752B" w:rsidRPr="00D5752B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Öğretim el</w:t>
                                  </w:r>
                                  <w:r w:rsidR="00D5752B">
                                    <w:rPr>
                                      <w:rFonts w:ascii="Montserrat" w:hAnsi="Montserrat" w:hint="eastAsia"/>
                                      <w:b/>
                                    </w:rPr>
                                    <w:t>emanlarının yaklaşımı olumludur.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47" name="Yuvarlatılmış Dikdörtgen 47"/>
                          <wps:cNvSpPr/>
                          <wps:spPr>
                            <a:xfrm>
                              <a:off x="50169" y="4031225"/>
                              <a:ext cx="6944895" cy="320508"/>
                            </a:xfrm>
                            <a:prstGeom prst="round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accent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Yuvarlatılmış Dikdörtgen 49"/>
                          <wps:cNvSpPr/>
                          <wps:spPr>
                            <a:xfrm>
                              <a:off x="50169" y="4405378"/>
                              <a:ext cx="6944895" cy="320508"/>
                            </a:xfrm>
                            <a:prstGeom prst="roundRect">
                              <a:avLst/>
                            </a:prstGeom>
                            <a:solidFill>
                              <a:schemeClr val="accent5">
                                <a:lumMod val="60000"/>
                                <a:lumOff val="40000"/>
                              </a:schemeClr>
                            </a:solidFill>
                            <a:ln>
                              <a:solidFill>
                                <a:schemeClr val="accent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5" name="Metin Kutusu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32" y="4070555"/>
                              <a:ext cx="3461010" cy="2406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C4EE4" w:rsidRPr="007C0944" w:rsidRDefault="00D5752B" w:rsidP="009C4EE4">
                                <w:pPr>
                                  <w:spacing w:before="0" w:line="240" w:lineRule="auto"/>
                                  <w:rPr>
                                    <w:rFonts w:ascii="Montserrat" w:hAnsi="Montserrat"/>
                                    <w:b/>
                                  </w:rPr>
                                </w:pPr>
                                <w:r>
                                  <w:rPr>
                                    <w:rFonts w:ascii="Montserrat" w:hAnsi="Montserrat"/>
                                    <w:b/>
                                  </w:rPr>
                                  <w:t>11.</w:t>
                                </w:r>
                                <w:r w:rsidR="009C4EE4">
                                  <w:rPr>
                                    <w:rFonts w:ascii="Montserrat" w:hAnsi="Montserrat"/>
                                    <w:b/>
                                  </w:rPr>
                                  <w:t xml:space="preserve"> </w:t>
                                </w:r>
                                <w:r w:rsidR="007623F3">
                                  <w:rPr>
                                    <w:rFonts w:ascii="Montserrat" w:hAnsi="Montserrat"/>
                                    <w:b/>
                                  </w:rPr>
                                  <w:t>İ</w:t>
                                </w:r>
                                <w:r w:rsidRPr="00D5752B">
                                  <w:rPr>
                                    <w:rFonts w:ascii="Montserrat" w:hAnsi="Montserrat" w:hint="eastAsia"/>
                                    <w:b/>
                                  </w:rPr>
                                  <w:t>dari personelin yaklaşımı olumludur.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6" name="Metin Kutusu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9833" y="4446024"/>
                              <a:ext cx="3509648" cy="30632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C4EE4" w:rsidRPr="007C0944" w:rsidRDefault="00D5752B" w:rsidP="009C4EE4">
                                <w:pPr>
                                  <w:spacing w:before="0" w:line="240" w:lineRule="auto"/>
                                  <w:rPr>
                                    <w:rFonts w:ascii="Montserrat" w:hAnsi="Montserrat"/>
                                    <w:b/>
                                  </w:rPr>
                                </w:pPr>
                                <w:r>
                                  <w:rPr>
                                    <w:rFonts w:ascii="Montserrat" w:hAnsi="Montserrat"/>
                                    <w:b/>
                                  </w:rPr>
                                  <w:t>12.</w:t>
                                </w:r>
                                <w:r w:rsidR="009C4EE4">
                                  <w:rPr>
                                    <w:rFonts w:ascii="Montserrat" w:hAnsi="Montserrat"/>
                                    <w:b/>
                                  </w:rPr>
                                  <w:t xml:space="preserve"> </w:t>
                                </w:r>
                                <w:r w:rsidRPr="00D5752B">
                                  <w:rPr>
                                    <w:rFonts w:ascii="Montserrat" w:hAnsi="Montserrat" w:hint="eastAsia"/>
                                    <w:b/>
                                  </w:rPr>
                                  <w:t>Üniversite Yönetiminin yaklaşımı olumludur.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58" name="Yuvarlatılmış Dikdörtgen 58"/>
                          <wps:cNvSpPr/>
                          <wps:spPr>
                            <a:xfrm>
                              <a:off x="31608" y="4779530"/>
                              <a:ext cx="6944895" cy="320508"/>
                            </a:xfrm>
                            <a:prstGeom prst="roundRect">
                              <a:avLst/>
                            </a:prstGeom>
                            <a:solidFill>
                              <a:schemeClr val="accent5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accent5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Metin Kutusu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826" y="4757256"/>
                              <a:ext cx="3812386" cy="3757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C4EE4" w:rsidRPr="007C0944" w:rsidRDefault="004937E3" w:rsidP="009C4EE4">
                                <w:pPr>
                                  <w:spacing w:before="0" w:line="240" w:lineRule="auto"/>
                                  <w:rPr>
                                    <w:rFonts w:ascii="Montserrat" w:hAnsi="Montserrat"/>
                                    <w:b/>
                                  </w:rPr>
                                </w:pPr>
                                <w:r>
                                  <w:rPr>
                                    <w:rFonts w:ascii="Montserrat" w:hAnsi="Montserrat"/>
                                    <w:b/>
                                  </w:rPr>
                                  <w:t>13.</w:t>
                                </w:r>
                                <w:r w:rsidRPr="004937E3">
                                  <w:rPr>
                                    <w:rFonts w:hint="eastAsia"/>
                                  </w:rPr>
                                  <w:t xml:space="preserve"> </w:t>
                                </w:r>
                                <w:r w:rsidRPr="004937E3">
                                  <w:rPr>
                                    <w:rFonts w:ascii="Montserrat" w:hAnsi="Montserrat" w:hint="eastAsia"/>
                                    <w:b/>
                                  </w:rPr>
                                  <w:t>Engelli Öğrenci Temsilcilerinin sorun ve önerilerimize yaklaşımı olumludur.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61" name="Yuvarlatılmış Dikdörtgen 61"/>
                        <wps:cNvSpPr/>
                        <wps:spPr>
                          <a:xfrm>
                            <a:off x="50169" y="5143320"/>
                            <a:ext cx="6944895" cy="320508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9831" y="5120331"/>
                            <a:ext cx="3461031" cy="376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752B" w:rsidRPr="007C0944" w:rsidRDefault="004937E3" w:rsidP="00D5752B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 xml:space="preserve">14. </w:t>
                              </w:r>
                              <w:r w:rsidR="007623F3">
                                <w:rPr>
                                  <w:rFonts w:ascii="Montserrat" w:hAnsi="Montserrat"/>
                                  <w:b/>
                                </w:rPr>
                                <w:t>Üniversitede</w:t>
                              </w:r>
                              <w:r w:rsidRPr="004937E3">
                                <w:rPr>
                                  <w:rFonts w:ascii="Montserrat" w:hAnsi="Montserrat"/>
                                  <w:b/>
                                </w:rPr>
                                <w:t xml:space="preserve"> kendimi fiziksel olarak güvende hissediyorum.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3" name="Yuvarlatılmış Dikdörtgen 63"/>
                        <wps:cNvSpPr/>
                        <wps:spPr>
                          <a:xfrm>
                            <a:off x="50169" y="5497285"/>
                            <a:ext cx="6944895" cy="320508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483745"/>
                            <a:ext cx="3775945" cy="385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752B" w:rsidRPr="007C0944" w:rsidRDefault="004937E3" w:rsidP="00D5752B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 xml:space="preserve">15. </w:t>
                              </w:r>
                              <w:r w:rsidR="007623F3">
                                <w:rPr>
                                  <w:rFonts w:ascii="Montserrat" w:hAnsi="Montserrat"/>
                                  <w:b/>
                                </w:rPr>
                                <w:t>Üniversite</w:t>
                              </w:r>
                              <w:r w:rsidRPr="004937E3">
                                <w:rPr>
                                  <w:rFonts w:ascii="Montserrat" w:hAnsi="Montserrat"/>
                                  <w:b/>
                                </w:rPr>
                                <w:t>de kendimi duygusal olarak güvende hissediyorum.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3" name="Yuvarlatılmış Dikdörtgen 193"/>
                        <wps:cNvSpPr/>
                        <wps:spPr>
                          <a:xfrm>
                            <a:off x="50169" y="5851246"/>
                            <a:ext cx="6944895" cy="320508"/>
                          </a:xfrm>
                          <a:prstGeom prst="round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5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Metin Kutusu 2"/>
                        <wps:cNvSpPr txBox="1">
                          <a:spLocks noChangeArrowheads="1"/>
                        </wps:cNvSpPr>
                        <wps:spPr bwMode="auto">
                          <a:xfrm>
                            <a:off x="-1" y="5866565"/>
                            <a:ext cx="3648029" cy="393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8667E" w:rsidRPr="007C0944" w:rsidRDefault="004937E3" w:rsidP="00C8667E">
                              <w:pPr>
                                <w:spacing w:before="0" w:line="240" w:lineRule="auto"/>
                                <w:rPr>
                                  <w:rFonts w:ascii="Montserrat" w:hAnsi="Montserrat"/>
                                  <w:b/>
                                </w:rPr>
                              </w:pPr>
                              <w:r>
                                <w:rPr>
                                  <w:rFonts w:ascii="Montserrat" w:hAnsi="Montserrat"/>
                                  <w:b/>
                                </w:rPr>
                                <w:t xml:space="preserve">16. </w:t>
                              </w:r>
                              <w:r w:rsidRPr="004937E3">
                                <w:rPr>
                                  <w:rFonts w:ascii="Montserrat" w:hAnsi="Montserrat"/>
                                  <w:b/>
                                </w:rPr>
                                <w:t>Sinop Üniversitesinde okumaktan memnunum.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 208" o:spid="_x0000_s1028" style="position:absolute;margin-left:-50.3pt;margin-top:17.4pt;width:551.55pt;height:531.45pt;z-index:251602943;mso-width-relative:margin;mso-height-relative:margin" coordorigin="-98" coordsize="70048,625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">
                <v:group id="Grup 60" o:spid="_x0000_s1029" style="position:absolute;left:-98;width:70048;height:51329" coordorigin="-98" coordsize="70048,513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uxZ8EAAADbAAAADwAAAGRycy9kb3ducmV2LnhtbERPy4rCMBTdD/gP4Qru&#10;xrTKiFRTEVFxIQOjgri7NLcPbG5KE9v695PFwCwP573eDKYWHbWusqwgnkYgiDOrKy4U3K6HzyUI&#10;55E11pZJwZscbNLRxxoTbXv+oe7iCxFC2CWooPS+SaR0WUkG3dQ2xIHLbWvQB9gWUrfYh3BTy1kU&#10;LaTBikNDiQ3tSsqel5dRcOyx387jfXd+5rv34/r1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tTuxZ8EAAADbAAAADwAA&#10;AAAAAAAAAAAAAACqAgAAZHJzL2Rvd25yZXYueG1sUEsFBgAAAAAEAAQA+gAAAJgDAAAAAA==&#10;">
                  <v:group id="Grup 57" o:spid="_x0000_s1030" style="position:absolute;width:69950;height:39726" coordsize="69956,424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  <v:roundrect id="Yuvarlatılmış Dikdörtgen 17" o:spid="_x0000_s1031" style="position:absolute;left:501;top:19467;width:69455;height:34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4KZcIA&#10;AADbAAAADwAAAGRycy9kb3ducmV2LnhtbERPS4vCMBC+L/gfwgje1lQP7lqNoqKy7KHgA8Tb0Ixt&#10;sZnUJGr995uFhb3Nx/ec6bw1tXiQ85VlBYN+AoI4t7riQsHxsHn/BOEDssbaMil4kYf5rPM2xVTb&#10;J+/osQ+FiCHsU1RQhtCkUvq8JIO+bxviyF2sMxgidIXUDp8x3NRymCQjabDi2FBiQ6uS8uv+bhQs&#10;v0O2bgYvezuvl9vxqaDMZXelet12MQERqA3/4j/3l47zP+D3l3iAn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HgplwgAAANsAAAAPAAAAAAAAAAAAAAAAAJgCAABkcnMvZG93&#10;bnJldi54bWxQSwUGAAAAAAQABAD1AAAAhwMAAAAA&#10;" fillcolor="#f6e2e0 [664]" strokecolor="#d36f68 [3208]" strokeweight="1pt">
                      <v:stroke joinstyle="miter"/>
                    </v:roundrect>
                    <v:roundrect id="Yuvarlatılmış Dikdörtgen 18" o:spid="_x0000_s1032" style="position:absolute;left:501;top:23302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6XtcQA&#10;AADbAAAADwAAAGRycy9kb3ducmV2LnhtbESPT2vCQBDF74LfYZlCL6IbWwySZiMiFXusfy7ehuw0&#10;Cc3Optk1pt++cyh4m+G9ee83+WZ0rRqoD41nA8tFAoq49LbhysDlvJ+vQYWIbLH1TAZ+KcCmmE5y&#10;zKy/85GGU6yUhHDI0EAdY5dpHcqaHIaF74hF+/K9wyhrX2nb413CXatfkiTVDhuWhho72tVUfp9u&#10;zoBb+mHl09mBDnq3Pr7rn+vna2rM89O4fQMVaYwP8//1hxV8gZVfZABd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el7XEAAAA2wAAAA8AAAAAAAAAAAAAAAAAmAIAAGRycy9k&#10;b3ducmV2LnhtbFBLBQYAAAAABAAEAPUAAACJAwAAAAA=&#10;" fillcolor="#e4a8a4 [1944]" strokecolor="#d36f68 [3208]" strokeweight="1pt">
                      <v:stroke joinstyle="miter"/>
                    </v:roundrect>
                    <v:roundrect id="Yuvarlatılmış Dikdörtgen 19" o:spid="_x0000_s1033" style="position:absolute;left:501;top:27235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07jMMA&#10;AADbAAAADwAAAGRycy9kb3ducmV2LnhtbERPTWvCQBC9F/wPywi91U16KJq6SiO2FA+BRqF4G7Jj&#10;EpqdjburJv++Wyh4m8f7nOV6MJ24kvOtZQXpLAFBXFndcq3gsH9/moPwAVljZ5kUjORhvZo8LDHT&#10;9sZfdC1DLWII+wwVNCH0mZS+asign9meOHIn6wyGCF0ttcNbDDedfE6SF2mw5djQYE+bhqqf8mIU&#10;5LtQbPt0tOfjNv9YfNdUuOKi1ON0eHsFEWgId/G/+1PH+Qv4+yUe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07jMMAAADbAAAADwAAAAAAAAAAAAAAAACYAgAAZHJzL2Rv&#10;d25yZXYueG1sUEsFBgAAAAAEAAQA9QAAAIgDAAAAAA==&#10;" fillcolor="#f6e2e0 [664]" strokecolor="#d36f68 [3208]" strokeweight="1pt">
                      <v:stroke joinstyle="miter"/>
                    </v:roundrect>
                    <v:roundrect id="Yuvarlatılmış Dikdörtgen 7" o:spid="_x0000_s1034" style="position:absolute;left:501;top:35184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2tT8QA&#10;AADaAAAADwAAAGRycy9kb3ducmV2LnhtbESPQWvCQBSE70L/w/IKvekmPVQbXaUptoiHgGmheHtk&#10;X5PQ7Nt0d9X4711B8DjMzDfMYjWYThzJ+daygnSSgCCurG65VvD99TGegfABWWNnmRScycNq+TBa&#10;YKbtiXd0LEMtIoR9hgqaEPpMSl81ZNBPbE8cvV/rDIYoXS21w1OEm04+J8mLNNhyXGiwp/eGqr/y&#10;YBTk21Cs+/Rs//fr/PP1p6bCFQelnh6HtzmIQEO4h2/tjVYwheuVeAPk8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2trU/EAAAA2gAAAA8AAAAAAAAAAAAAAAAAmAIAAGRycy9k&#10;b3ducmV2LnhtbFBLBQYAAAAABAAEAPUAAACJAwAAAAA=&#10;" fillcolor="#f6e2e0 [664]" strokecolor="#d36f68 [3208]" strokeweight="1pt">
                      <v:stroke joinstyle="miter"/>
                    </v:roundrect>
                    <v:roundrect id="Yuvarlatılmış Dikdörtgen 41" o:spid="_x0000_s1035" style="position:absolute;left:501;top:39020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cRNcMA&#10;AADbAAAADwAAAGRycy9kb3ducmV2LnhtbESPT4vCMBTE74LfITxhL7KmdbVI1ygiLnr032Vvj+Zt&#10;W2xeahNr99sbQfA4zMxvmPmyM5VoqXGlZQXxKAJBnFldcq7gfPr5nIFwHlljZZkU/JOD5aLfm2Oq&#10;7Z0P1B59LgKEXYoKCu/rVEqXFWTQjWxNHLw/2xj0QTa51A3eA9xUchxFiTRYclgosKZ1QdnleDMK&#10;TGzbqU2GW9rK9eywkdff/Vei1MegW32D8NT5d/jV3mkFkxieX8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cRNcMAAADbAAAADwAAAAAAAAAAAAAAAACYAgAAZHJzL2Rv&#10;d25yZXYueG1sUEsFBgAAAAAEAAQA9QAAAIgDAAAAAA==&#10;" fillcolor="#e4a8a4 [1944]" strokecolor="#d36f68 [3208]" strokeweight="1pt">
                      <v:stroke joinstyle="miter"/>
                    </v:roundrect>
                    <v:roundrect id="Yuvarlatılmış Dikdörtgen 11" o:spid="_x0000_s1036" style="position:absolute;left:501;top:3932;width:69455;height:34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s3isMA&#10;AADbAAAADwAAAGRycy9kb3ducmV2LnhtbERPTWvCQBC9F/oflin01mzSQ7HRNTRFRTwEagXxNmTH&#10;JJidTXdXjf/eLRR6m8f7nFkxml5cyPnOsoIsSUEQ11Z33CjYfS9fJiB8QNbYWyYFN/JQzB8fZphr&#10;e+UvumxDI2II+xwVtCEMuZS+bsmgT+xAHLmjdQZDhK6R2uE1hptevqbpmzTYcWxocaDPlurT9mwU&#10;lJtQLYbsZn8Oi3L1vm+octVZqeen8WMKItAY/sV/7rWO8zP4/SUe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s3isMAAADbAAAADwAAAAAAAAAAAAAAAACYAgAAZHJzL2Rv&#10;d25yZXYueG1sUEsFBgAAAAAEAAQA9QAAAIgDAAAAAA==&#10;" fillcolor="#f6e2e0 [664]" strokecolor="#d36f68 [3208]" strokeweight="1pt">
                      <v:stroke joinstyle="miter"/>
                    </v:roundrect>
                    <v:roundrect id="Yuvarlatılmış Dikdörtgen 12" o:spid="_x0000_s1037" style="position:absolute;left:501;top:15436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agX78A&#10;AADbAAAADwAAAGRycy9kb3ducmV2LnhtbERPTYvCMBC9L/gfwgheFk1VLFKNIqLoUd29eBuasS02&#10;k9rEWv+9EQRv83ifM1+2phQN1a6wrGA4iEAQp1YXnCn4/9v2pyCcR9ZYWiYFT3KwXHR+5pho++Aj&#10;NSefiRDCLkEFufdVIqVLczLoBrYiDtzF1gZ9gHUmdY2PEG5KOYqiWBosODTkWNE6p/R6uhsFZmib&#10;iY1/d7ST6+lxI2/nwzhWqtdtVzMQnlr/FX/cex3mj+D9SzhAL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u9qBfvwAAANsAAAAPAAAAAAAAAAAAAAAAAJgCAABkcnMvZG93bnJl&#10;di54bWxQSwUGAAAAAAQABAD1AAAAhAMAAAAA&#10;" fillcolor="#e4a8a4 [1944]" strokecolor="#d36f68 [3208]" strokeweight="1pt">
                      <v:stroke joinstyle="miter"/>
                    </v:roundrect>
                    <v:roundrect id="Yuvarlatılmış Dikdörtgen 13" o:spid="_x0000_s1038" style="position:absolute;left:501;top:11602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UMZsIA&#10;AADbAAAADwAAAGRycy9kb3ducmV2LnhtbERPS4vCMBC+L/gfwgje1lSFZa1GUVFZ9lDwAeJtaMa2&#10;2ExqErX++83Cwt7m43vOdN6aWjzI+cqygkE/AUGcW11xoeB42Lx/gvABWWNtmRS8yMN81nmbYqrt&#10;k3f02IdCxBD2KSooQ2hSKX1ekkHftw1x5C7WGQwRukJqh88Ybmo5TJIPabDi2FBiQ6uS8uv+bhQs&#10;v0O2bgYvezuvl9vxqaDMZXelet12MQERqA3/4j/3l47zR/D7SzxAz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JQxmwgAAANsAAAAPAAAAAAAAAAAAAAAAAJgCAABkcnMvZG93&#10;bnJldi54bWxQSwUGAAAAAAQABAD1AAAAhwMAAAAA&#10;" fillcolor="#f6e2e0 [664]" strokecolor="#d36f68 [3208]" strokeweight="1pt">
                      <v:stroke joinstyle="miter"/>
                      <v:textbox>
                        <w:txbxContent>
                          <w:p w:rsidR="0077625B" w:rsidRDefault="0077625B" w:rsidP="0077625B">
                            <w:pPr>
                              <w:jc w:val="center"/>
                            </w:pPr>
                            <w:r>
                              <w:t>“</w:t>
                            </w:r>
                          </w:p>
                        </w:txbxContent>
                      </v:textbox>
                    </v:roundrect>
                    <v:roundrect id="Yuvarlatılmış Dikdörtgen 14" o:spid="_x0000_s1039" style="position:absolute;left:501;top:7767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OdsMAA&#10;AADbAAAADwAAAGRycy9kb3ducmV2LnhtbERPTYvCMBC9C/6HMIIX0VRXi1SjLKK4R61evA3N2Bab&#10;SW2ytfvvNwsL3ubxPme97UwlWmpcaVnBdBKBIM6sLjlXcL0cxksQziNrrCyTgh9ysN30e2tMtH3x&#10;mdrU5yKEsEtQQeF9nUjpsoIMuomtiQN3t41BH2CTS93gK4SbSs6iKJYGSw4NBda0Kyh7pN9GgZna&#10;dmHj0ZGOcrc87+XzdvqIlRoOus8VCE+df4v/3V86zJ/D3y/hALn5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lOdsMAAAADbAAAADwAAAAAAAAAAAAAAAACYAgAAZHJzL2Rvd25y&#10;ZXYueG1sUEsFBgAAAAAEAAQA9QAAAIUDAAAAAA==&#10;" fillcolor="#e4a8a4 [1944]" strokecolor="#d36f68 [3208]" strokeweight="1pt">
                      <v:stroke joinstyle="miter"/>
                    </v:round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40" type="#_x0000_t202" style="position:absolute;left:98;top:4284;width:34516;height:2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0p/8IA&#10;AADcAAAADwAAAGRycy9kb3ducmV2LnhtbERPyWrDMBC9F/IPYgK91VJKUmInsgktgZ5amg1yG6yJ&#10;bWKNjKXG7t9XhUJu83jrrIvRtuJGvW8ca5glCgRx6UzDlYbDfvu0BOEDssHWMWn4IQ9FPnlYY2bc&#10;wF9024VKxBD2GWqoQ+gyKX1Zk0WfuI44chfXWwwR9pU0PQ4x3LbyWakXabHh2FBjR681ldfdt9Vw&#10;/LicT3P1Wb3ZRTe4UUm2qdT6cTpuViACjeEu/ne/mzg/XcD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LSn/wgAAANwAAAAPAAAAAAAAAAAAAAAAAJgCAABkcnMvZG93&#10;bnJldi54bWxQSwUGAAAAAAQABAD1AAAAhwMAAAAA&#10;" filled="f" stroked="f">
                      <v:textbox>
                        <w:txbxContent>
                          <w:p w:rsidR="00F248B5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1. 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>Üniversiteye ulaşımda sorun yaşamıyorum.</w:t>
                            </w:r>
                          </w:p>
                        </w:txbxContent>
                      </v:textbox>
                    </v:shape>
                    <v:shape id="Metin Kutusu 2" o:spid="_x0000_s1041" type="#_x0000_t202" style="position:absolute;top:11501;width:34713;height:41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+3iMAA&#10;AADcAAAADwAAAGRycy9kb3ducmV2LnhtbERPTYvCMBC9C/6HMII3TZRV1q5RRFnwpOjuCt6GZmzL&#10;NpPSRFv/vREEb/N4nzNftrYUN6p94VjDaKhAEKfOFJxp+P35HnyC8AHZYOmYNNzJw3LR7cwxMa7h&#10;A92OIRMxhH2CGvIQqkRKn+Zk0Q9dRRy5i6sthgjrTJoamxhuSzlWaiotFhwbcqxonVP6f7xaDX+7&#10;y/n0ofbZxk6qxrVKsp1Jrfu9dvUFIlAb3uKXe2vi/NkU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P+3iMAAAADcAAAADwAAAAAAAAAAAAAAAACYAgAAZHJzL2Rvd25y&#10;ZXYueG1sUEsFBgAAAAAEAAQA9QAAAIUDAAAAAA==&#10;" filled="f" stroked="f">
                      <v:textbox>
                        <w:txbxContent>
                          <w:p w:rsidR="007C0944" w:rsidRPr="007C0944" w:rsidRDefault="00544E55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 w:hint="eastAsia"/>
                                <w:b/>
                              </w:rPr>
                              <w:t>3</w:t>
                            </w:r>
                            <w:r w:rsidR="007C0944"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. 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>Fakülte/Yüksekokul Engelli Öğrenci Temsilcilerine ulaşmakta sorun yaşamıyorum.</w:t>
                            </w:r>
                          </w:p>
                        </w:txbxContent>
                      </v:textbox>
                    </v:shape>
                    <v:shape id="Metin Kutusu 2" o:spid="_x0000_s1042" type="#_x0000_t202" style="position:absolute;top:7473;width:34319;height:44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MSE8EA&#10;AADcAAAADwAAAGRycy9kb3ducmV2LnhtbERPTYvCMBC9C/6HMIK3NXFRd+0aZVEET4ruKuxtaMa2&#10;2ExKE23990ZY8DaP9zmzRWtLcaPaF441DAcKBHHqTMGZht+f9dsnCB+QDZaOScOdPCzm3c4ME+Ma&#10;3tPtEDIRQ9gnqCEPoUqk9GlOFv3AVcSRO7vaYoiwzqSpsYnhtpTvSk2kxYJjQ44VLXNKL4er1XDc&#10;nv9OI7XLVnZcNa5Vku1Uat3vtd9fIAK14SX+d29MnD/9g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zEhPBAAAA3AAAAA8AAAAAAAAAAAAAAAAAmAIAAGRycy9kb3du&#10;cmV2LnhtbFBLBQYAAAAABAAEAPUAAACGAwAAAAA=&#10;" filled="f" stroked="f">
                      <v:textbox>
                        <w:txbxContent>
                          <w:p w:rsidR="007C0944" w:rsidRPr="007C0944" w:rsidRDefault="00544E55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</w:rPr>
                              <w:t>2</w:t>
                            </w:r>
                            <w:r w:rsidR="007C0944"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. 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>Yerleşke içinde birimlere ulaşımda sorun yaşamıyorum.</w:t>
                            </w:r>
                          </w:p>
                        </w:txbxContent>
                      </v:textbox>
                    </v:shape>
                    <v:shape id="Metin Kutusu 2" o:spid="_x0000_s1043" type="#_x0000_t202" style="position:absolute;top:15144;width:34516;height:4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yGYcQA&#10;AADcAAAADwAAAGRycy9kb3ducmV2LnhtbESPQWvCQBCF70L/wzKF3nS3pUqNrlJaBE8WYxW8Ddkx&#10;Cc3Ohuxq4r/vHAq9zfDevPfNcj34Rt2oi3VgC88TA4q4CK7m0sL3YTN+AxUTssMmMFm4U4T16mG0&#10;xMyFnvd0y1OpJIRjhhaqlNpM61hU5DFOQkss2iV0HpOsXaldh72E+0a/GDPTHmuWhgpb+qio+Mmv&#10;3sJxdzmfXs1X+emnbR8Go9nPtbVPj8P7AlSiIf2b/663TvDnQivPyAR6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shmHEAAAA3AAAAA8AAAAAAAAAAAAAAAAAmAIAAGRycy9k&#10;b3ducmV2LnhtbFBLBQYAAAAABAAEAPUAAACJAwAAAAA=&#10;" filled="f" stroked="f">
                      <v:textbox>
                        <w:txbxContent>
                          <w:p w:rsidR="007C0944" w:rsidRPr="007C0944" w:rsidRDefault="00813AC5" w:rsidP="00813AC5">
                            <w:pPr>
                              <w:spacing w:before="0" w:line="240" w:lineRule="auto"/>
                              <w:ind w:hanging="142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</w:rPr>
                              <w:t xml:space="preserve">  </w:t>
                            </w:r>
                            <w:r w:rsidR="007C0944"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4. 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>Engelli Öğr</w:t>
                            </w:r>
                            <w:r>
                              <w:rPr>
                                <w:rFonts w:ascii="Montserrat" w:hAnsi="Montserrat" w:hint="eastAsia"/>
                                <w:b/>
                              </w:rPr>
                              <w:t xml:space="preserve">enci Üniversite Koordinatörlüğü 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>bürosuna ulaşmakta sorun yaşamıyorum.</w:t>
                            </w:r>
                          </w:p>
                        </w:txbxContent>
                      </v:textbox>
                    </v:shape>
                    <v:shape id="Metin Kutusu 2" o:spid="_x0000_s1044" type="#_x0000_t202" style="position:absolute;left:98;top:19321;width:34615;height:45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Aj+sIA&#10;AADcAAAADwAAAGRycy9kb3ducmV2LnhtbERPTWvCQBC9F/oflin01uxWWmmiq4gi9FQxtgVvQ3ZM&#10;QrOzIbsm6b93BcHbPN7nzJejbURPna8da3hNFAjiwpmaSw3fh+3LBwgfkA02jknDP3lYLh4f5pgZ&#10;N/Ce+jyUIoawz1BDFUKbSemLiiz6xLXEkTu5zmKIsCul6XCI4baRE6Wm0mLNsaHCltYVFX/52Wr4&#10;+Todf9/UrtzY93Zwo5JsU6n189O4moEINIa7+Ob+NHF+msL1mXiBXF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YCP6wgAAANwAAAAPAAAAAAAAAAAAAAAAAJgCAABkcnMvZG93&#10;bnJldi54bWxQSwUGAAAAAAQABAD1AAAAhwMAAAAA&#10;" filled="f" stroked="f">
                      <v:textbo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5. 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Engelli Öğrenci Üniversite </w:t>
                            </w:r>
                            <w:r w:rsidR="009C4EE4">
                              <w:rPr>
                                <w:rFonts w:ascii="Montserrat" w:hAnsi="Montserrat"/>
                                <w:b/>
                              </w:rPr>
                              <w:t>K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>oordinatörlüğü çalışanlarına ulaşmakta sorun yaşamıyorum.</w:t>
                            </w:r>
                          </w:p>
                        </w:txbxContent>
                      </v:textbox>
                    </v:shape>
                    <v:shape id="Metin Kutusu 2" o:spid="_x0000_s1045" type="#_x0000_t202" style="position:absolute;top:23128;width:34811;height:42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V+nMMA&#10;AADcAAAADwAAAGRycy9kb3ducmV2LnhtbESPQWsCMRSE74X+h/AK3rpJxYrdbpRSETxV1LbQ22Pz&#10;3F26eQmb6K7/3giCx2FmvmGKxWBbcaIuNI41vGQKBHHpTMOVhu/96nkGIkRkg61j0nCmAIv540OB&#10;uXE9b+m0i5VIEA45aqhj9LmUoazJYsicJ07ewXUWY5JdJU2HfYLbVo6VmkqLDaeFGj191lT+745W&#10;w8/X4e93ojbV0r763g1Ksn2TWo+eho93EJGGeA/f2mujIRHheiYdAT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3V+nMMAAADcAAAADwAAAAAAAAAAAAAAAACYAgAAZHJzL2Rv&#10;d25yZXYueG1sUEsFBgAAAAAEAAQA9QAAAIgDAAAAAA==&#10;" filled="f" stroked="f">
                      <v:textbo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6. </w:t>
                            </w:r>
                            <w:r w:rsidR="009C4EE4" w:rsidRPr="009C4EE4">
                              <w:rPr>
                                <w:rFonts w:ascii="Montserrat" w:hAnsi="Montserrat" w:hint="eastAsia"/>
                                <w:b/>
                              </w:rPr>
                              <w:t>Özel gereksinimime uygun sınıf içi uyarlamalar yapılmaktadır.</w:t>
                            </w:r>
                          </w:p>
                        </w:txbxContent>
                      </v:textbox>
                    </v:shape>
                    <v:shape id="Metin Kutusu 2" o:spid="_x0000_s1046" type="#_x0000_t202" style="position:absolute;left:295;top:27063;width:34707;height:4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nbB8QA&#10;AADcAAAADwAAAGRycy9kb3ducmV2LnhtbESPzWrDMBCE74W8g9hAb7Xk0JbEsWJCS6CnluYPclus&#10;jW1irYylxO7bV4VCjsPMfMPkxWhbcaPeN441pIkCQVw603ClYb/bPM1B+IBssHVMGn7IQ7GaPOSY&#10;GTfwN922oRIRwj5DDXUIXSalL2uy6BPXEUfv7HqLIcq+kqbHIcJtK2dKvUqLDceFGjt6q6m8bK9W&#10;w+HzfDo+q6/q3b50gxuVZLuQWj9Ox/USRKAx3MP/7Q+jYaZ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52wfEAAAA3AAAAA8AAAAAAAAAAAAAAAAAmAIAAGRycy9k&#10;b3ducmV2LnhtbFBLBQYAAAAABAAEAPUAAACJAwAAAAA=&#10;" filled="f" stroked="f">
                      <v:textbo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7. </w:t>
                            </w:r>
                            <w:r w:rsidR="00D5752B" w:rsidRPr="00D5752B">
                              <w:rPr>
                                <w:rFonts w:ascii="Montserrat" w:hAnsi="Montserrat" w:hint="eastAsia"/>
                                <w:b/>
                              </w:rPr>
                              <w:t>İhtiyaç duyduğumu belirttiğimde gerekli sınav uyarlamaları yapılmaktadır.</w:t>
                            </w:r>
                          </w:p>
                        </w:txbxContent>
                      </v:textbox>
                    </v:shape>
                    <v:roundrect id="Yuvarlatılmış Dikdörtgen 238" o:spid="_x0000_s1047" style="position:absolute;left:501;top:98;width:69455;height:342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6Vj78A&#10;AADcAAAADwAAAGRycy9kb3ducmV2LnhtbERPTYvCMBC9L/gfwgheFk1VLFKNIqLoUbt78TY0Y1ts&#10;JrWJtf57cxA8Pt73ct2ZSrTUuNKygvEoAkGcWV1yruD/bz+cg3AeWWNlmRS8yMF61ftZYqLtk8/U&#10;pj4XIYRdggoK7+tESpcVZNCNbE0cuKttDPoAm1zqBp8h3FRyEkWxNFhyaCiwpm1B2S19GAVmbNuZ&#10;jX8PdJDb+Xkn75fTNFZq0O82CxCeOv8Vf9xHrWAyDWvDmXAE5O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/pWPvwAAANwAAAAPAAAAAAAAAAAAAAAAAJgCAABkcnMvZG93bnJl&#10;di54bWxQSwUGAAAAAAQABAD1AAAAhAMAAAAA&#10;" fillcolor="#e4a8a4 [1944]" strokecolor="#d36f68 [3208]" strokeweight="1pt">
                      <v:stroke joinstyle="miter"/>
                    </v:roundrect>
                    <v:shape id="Metin Kutusu 239" o:spid="_x0000_s1048" type="#_x0000_t202" style="position:absolute;left:1081;width:14376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cIX8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8csM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3nCF/HAAAA3AAAAA8AAAAAAAAAAAAAAAAAmAIAAGRy&#10;cy9kb3ducmV2LnhtbFBLBQYAAAAABAAEAPUAAACMAwAAAAA=&#10;" filled="f" stroked="f" strokeweight=".5pt">
                      <v:textbox>
                        <w:txbxContent>
                          <w:p w:rsidR="00B5758A" w:rsidRPr="003F514D" w:rsidRDefault="00B5758A">
                            <w:pPr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</w:rPr>
                              <w:t>ANKET SORULARI</w:t>
                            </w:r>
                          </w:p>
                        </w:txbxContent>
                      </v:textbox>
                    </v:shape>
                    <v:roundrect id="Yuvarlatılmış Dikdörtgen 15" o:spid="_x0000_s1049" style="position:absolute;left:501;top:31069;width:69455;height:342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84K78A&#10;AADbAAAADwAAAGRycy9kb3ducmV2LnhtbERPy6rCMBDdC/5DGMGNaKoXi1SjiFzxLn1t3A3N2Bab&#10;SW8Ta/17Iwju5nCes1i1phQN1a6wrGA8ikAQp1YXnCk4n7bDGQjnkTWWlknBkxyslt3OAhNtH3yg&#10;5ugzEULYJagg975KpHRpTgbdyFbEgbva2qAPsM6krvERwk0pJ1EUS4MFh4YcK9rklN6Od6PAjG0z&#10;tfFgRzu5mR1+5f9l/xMr1e+16zkIT63/ij/uPx3mT+H9SzhAL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HzgrvwAAANsAAAAPAAAAAAAAAAAAAAAAAJgCAABkcnMvZG93bnJl&#10;di54bWxQSwUGAAAAAAQABAD1AAAAhAMAAAAA&#10;" fillcolor="#e4a8a4 [1944]" strokecolor="#d36f68 [3208]" strokeweight="1pt">
                      <v:stroke joinstyle="miter"/>
                    </v:roundrect>
                    <v:shape id="Metin Kutusu 2" o:spid="_x0000_s1050" type="#_x0000_t202" style="position:absolute;left:98;top:35588;width:37256;height:3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  <v:textbox>
                        <w:txbxContent>
                          <w:p w:rsidR="000340E0" w:rsidRPr="007C0944" w:rsidRDefault="000340E0" w:rsidP="000340E0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</w:rPr>
                              <w:t xml:space="preserve">9. </w:t>
                            </w:r>
                            <w:r w:rsidR="00D5752B">
                              <w:rPr>
                                <w:rFonts w:ascii="Montserrat" w:hAnsi="Montserrat" w:hint="eastAsia"/>
                                <w:b/>
                              </w:rPr>
                              <w:t>Kütüphane kullanımında zorluk y</w:t>
                            </w:r>
                            <w:r w:rsidR="00D5752B" w:rsidRPr="00D5752B">
                              <w:rPr>
                                <w:rFonts w:ascii="Montserrat" w:hAnsi="Montserrat" w:hint="eastAsia"/>
                                <w:b/>
                              </w:rPr>
                              <w:t>aşamıyorum.</w:t>
                            </w:r>
                          </w:p>
                        </w:txbxContent>
                      </v:textbox>
                    </v:shape>
                    <v:shape id="Metin Kutusu 2" o:spid="_x0000_s1051" type="#_x0000_t202" style="position:absolute;left:98;top:31018;width:34910;height:4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  <v:textbox>
                        <w:txbxContent>
                          <w:p w:rsidR="000340E0" w:rsidRPr="007C0944" w:rsidRDefault="000340E0" w:rsidP="000340E0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</w:rPr>
                              <w:t>8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. </w:t>
                            </w:r>
                            <w:r w:rsidR="00D5752B" w:rsidRPr="00D5752B">
                              <w:rPr>
                                <w:rFonts w:ascii="Montserrat" w:hAnsi="Montserrat" w:hint="eastAsia"/>
                                <w:b/>
                              </w:rPr>
                              <w:t xml:space="preserve">Engelli Öğrenci Birimi gerekli </w:t>
                            </w:r>
                            <w:r w:rsidR="00D5752B">
                              <w:rPr>
                                <w:rFonts w:ascii="Montserrat" w:hAnsi="Montserrat"/>
                                <w:b/>
                              </w:rPr>
                              <w:t>k</w:t>
                            </w:r>
                            <w:r w:rsidR="00D5752B" w:rsidRPr="00D5752B">
                              <w:rPr>
                                <w:rFonts w:ascii="Montserrat" w:hAnsi="Montserrat" w:hint="eastAsia"/>
                                <w:b/>
                              </w:rPr>
                              <w:t>oordinasyonu sağlamaktadır.</w:t>
                            </w:r>
                          </w:p>
                        </w:txbxContent>
                      </v:textbox>
                    </v:shape>
                    <v:shape id="Metin Kutusu 2" o:spid="_x0000_s1052" type="#_x0000_t202" style="position:absolute;top:39392;width:34514;height:24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FqOs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Q7qC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FqOsMAAADbAAAADwAAAAAAAAAAAAAAAACYAgAAZHJzL2Rv&#10;d25yZXYueG1sUEsFBgAAAAAEAAQA9QAAAIgDAAAAAA==&#10;" filled="f" stroked="f">
                      <v:textbox>
                        <w:txbxContent>
                          <w:p w:rsidR="00544E55" w:rsidRPr="007C0944" w:rsidRDefault="00544E55" w:rsidP="00544E55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</w:rPr>
                              <w:t xml:space="preserve">10. </w:t>
                            </w:r>
                            <w:r w:rsidR="00D5752B" w:rsidRPr="00D5752B">
                              <w:rPr>
                                <w:rFonts w:ascii="Montserrat" w:hAnsi="Montserrat" w:hint="eastAsia"/>
                                <w:b/>
                              </w:rPr>
                              <w:t>Öğretim el</w:t>
                            </w:r>
                            <w:r w:rsidR="00D5752B">
                              <w:rPr>
                                <w:rFonts w:ascii="Montserrat" w:hAnsi="Montserrat" w:hint="eastAsia"/>
                                <w:b/>
                              </w:rPr>
                              <w:t>emanlarının yaklaşımı olumludur.</w:t>
                            </w:r>
                          </w:p>
                        </w:txbxContent>
                      </v:textbox>
                    </v:shape>
                  </v:group>
                  <v:roundrect id="Yuvarlatılmış Dikdörtgen 47" o:spid="_x0000_s1053" style="position:absolute;left:501;top:40312;width:69449;height:32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0leMUA&#10;AADbAAAADwAAAGRycy9kb3ducmV2LnhtbESPQWvCQBSE74L/YXlCb7qxlNrGbESLLdJDoLYg3h7Z&#10;ZxLMvk13V43/3i0UPA4z8w2TLXrTijM531hWMJ0kIIhLqxuuFPx8v49fQPiArLG1TAqu5GGRDwcZ&#10;ptpe+IvO21CJCGGfooI6hC6V0pc1GfQT2xFH72CdwRClq6R2eIlw08rHJHmWBhuOCzV29FZTedye&#10;jILVZyjW3fRqf/fr1cfrrqLCFSelHkb9cg4iUB/u4f/2Rit4msHfl/gDZH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rSV4xQAAANsAAAAPAAAAAAAAAAAAAAAAAJgCAABkcnMv&#10;ZG93bnJldi54bWxQSwUGAAAAAAQABAD1AAAAigMAAAAA&#10;" fillcolor="#f6e2e0 [664]" strokecolor="#d36f68 [3208]" strokeweight="1pt">
                    <v:stroke joinstyle="miter"/>
                  </v:roundrect>
                  <v:roundrect id="Yuvarlatılmış Dikdörtgen 49" o:spid="_x0000_s1054" style="position:absolute;left:501;top:44053;width:69449;height:32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EdM8UA&#10;AADbAAAADwAAAGRycy9kb3ducmV2LnhtbESPzWrDMBCE74W8g9hALqWR3TYmdaKYYhLSY3566W2x&#10;NraJtXIsxXbfvioUehxm5htmnY2mET11rrasIJ5HIIgLq2suFXyed09LEM4ja2wsk4JvcpBtJg9r&#10;TLUd+Ej9yZciQNilqKDyvk2ldEVFBt3ctsTBu9jOoA+yK6XucAhw08jnKEqkwZrDQoUt5RUV19Pd&#10;KDCx7Rc2edzTXubL41bevg4viVKz6fi+AuFp9P/hv/aHVvD6Br9fwg+Qm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4R0zxQAAANsAAAAPAAAAAAAAAAAAAAAAAJgCAABkcnMv&#10;ZG93bnJldi54bWxQSwUGAAAAAAQABAD1AAAAigMAAAAA&#10;" fillcolor="#e4a8a4 [1944]" strokecolor="#d36f68 [3208]" strokeweight="1pt">
                    <v:stroke joinstyle="miter"/>
                  </v:roundrect>
                  <v:shape id="Metin Kutusu 2" o:spid="_x0000_s1055" type="#_x0000_t202" style="position:absolute;left:98;top:40705;width:34610;height:2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3PocIA&#10;AADbAAAADwAAAGRycy9kb3ducmV2LnhtbESPQWvCQBSE7wX/w/IEb3XXYopGV5GK4EmpVcHbI/tM&#10;gtm3Ibua+O/dQqHHYWa+YebLzlbiQY0vHWsYDRUI4syZknMNx5/N+wSED8gGK8ek4Ukelove2xxT&#10;41r+psch5CJC2KeooQihTqX0WUEW/dDVxNG7usZiiLLJpWmwjXBbyQ+lPqXFkuNCgTV9FZTdDner&#10;4bS7Xs5jtc/XNqlb1ynJdiq1HvS71QxEoC78h//aW6MhSeD3S/wBcvE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nc+hwgAAANsAAAAPAAAAAAAAAAAAAAAAAJgCAABkcnMvZG93&#10;bnJldi54bWxQSwUGAAAAAAQABAD1AAAAhwMAAAAA&#10;" filled="f" stroked="f">
                    <v:textbox>
                      <w:txbxContent>
                        <w:p w:rsidR="009C4EE4" w:rsidRPr="007C0944" w:rsidRDefault="00D5752B" w:rsidP="009C4EE4">
                          <w:pPr>
                            <w:spacing w:before="0" w:line="240" w:lineRule="auto"/>
                            <w:rPr>
                              <w:rFonts w:ascii="Montserrat" w:hAnsi="Montserrat"/>
                              <w:b/>
                            </w:rPr>
                          </w:pPr>
                          <w:r>
                            <w:rPr>
                              <w:rFonts w:ascii="Montserrat" w:hAnsi="Montserrat"/>
                              <w:b/>
                            </w:rPr>
                            <w:t>11.</w:t>
                          </w:r>
                          <w:r w:rsidR="009C4EE4">
                            <w:rPr>
                              <w:rFonts w:ascii="Montserrat" w:hAnsi="Montserrat"/>
                              <w:b/>
                            </w:rPr>
                            <w:t xml:space="preserve"> </w:t>
                          </w:r>
                          <w:r w:rsidR="007623F3">
                            <w:rPr>
                              <w:rFonts w:ascii="Montserrat" w:hAnsi="Montserrat"/>
                              <w:b/>
                            </w:rPr>
                            <w:t>İ</w:t>
                          </w:r>
                          <w:r w:rsidRPr="00D5752B">
                            <w:rPr>
                              <w:rFonts w:ascii="Montserrat" w:hAnsi="Montserrat" w:hint="eastAsia"/>
                              <w:b/>
                            </w:rPr>
                            <w:t>dari personelin yaklaşımı olumludur.</w:t>
                          </w:r>
                        </w:p>
                      </w:txbxContent>
                    </v:textbox>
                  </v:shape>
                  <v:shape id="Metin Kutusu 2" o:spid="_x0000_s1056" type="#_x0000_t202" style="position:absolute;left:-98;top:44460;width:35096;height:30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R1s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rGE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1HWwgAAANsAAAAPAAAAAAAAAAAAAAAAAJgCAABkcnMvZG93&#10;bnJldi54bWxQSwUGAAAAAAQABAD1AAAAhwMAAAAA&#10;" filled="f" stroked="f">
                    <v:textbox>
                      <w:txbxContent>
                        <w:p w:rsidR="009C4EE4" w:rsidRPr="007C0944" w:rsidRDefault="00D5752B" w:rsidP="009C4EE4">
                          <w:pPr>
                            <w:spacing w:before="0" w:line="240" w:lineRule="auto"/>
                            <w:rPr>
                              <w:rFonts w:ascii="Montserrat" w:hAnsi="Montserrat"/>
                              <w:b/>
                            </w:rPr>
                          </w:pPr>
                          <w:r>
                            <w:rPr>
                              <w:rFonts w:ascii="Montserrat" w:hAnsi="Montserrat"/>
                              <w:b/>
                            </w:rPr>
                            <w:t>12.</w:t>
                          </w:r>
                          <w:r w:rsidR="009C4EE4">
                            <w:rPr>
                              <w:rFonts w:ascii="Montserrat" w:hAnsi="Montserrat"/>
                              <w:b/>
                            </w:rPr>
                            <w:t xml:space="preserve"> </w:t>
                          </w:r>
                          <w:r w:rsidRPr="00D5752B">
                            <w:rPr>
                              <w:rFonts w:ascii="Montserrat" w:hAnsi="Montserrat" w:hint="eastAsia"/>
                              <w:b/>
                            </w:rPr>
                            <w:t>Üniversite Yönetiminin yaklaşımı olumludur.</w:t>
                          </w:r>
                        </w:p>
                      </w:txbxContent>
                    </v:textbox>
                  </v:shape>
                  <v:roundrect id="Yuvarlatılmış Dikdörtgen 58" o:spid="_x0000_s1057" style="position:absolute;left:316;top:47795;width:69449;height:32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sn18IA&#10;AADbAAAADwAAAGRycy9kb3ducmV2LnhtbERPz2vCMBS+D/wfwhN201Rh4qpRVunG2KEwNxBvj+bZ&#10;ljUvXZLW+t+bw2DHj+/3dj+aVgzkfGNZwWKegCAurW64UvD99Tpbg/ABWWNrmRTcyMN+N3nYYqrt&#10;lT9pOIZKxBD2KSqoQ+hSKX1Zk0E/tx1x5C7WGQwRukpqh9cYblq5TJKVNNhwbKixo0NN5c+xNwqy&#10;j1Dk3eJmf8959vZ8qqhwRa/U43R82YAINIZ/8Z/7XSt4imPjl/gD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6yfXwgAAANsAAAAPAAAAAAAAAAAAAAAAAJgCAABkcnMvZG93&#10;bnJldi54bWxQSwUGAAAAAAQABAD1AAAAhwMAAAAA&#10;" fillcolor="#f6e2e0 [664]" strokecolor="#d36f68 [3208]" strokeweight="1pt">
                    <v:stroke joinstyle="miter"/>
                  </v:roundrect>
                  <v:shape id="Metin Kutusu 2" o:spid="_x0000_s1058" type="#_x0000_t202" style="position:absolute;left:98;top:47572;width:38124;height:37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DFpMMA&#10;AADbAAAADwAAAGRycy9kb3ducmV2LnhtbESPzWrDMBCE74W8g9hAb7WUkpTYiWxCS6CnluYPclus&#10;jW1irYylxu7bV4VCjsPMfMOsi9G24ka9bxxrmCUKBHHpTMOVhsN++7QE4QOywdYxafghD0U+eVhj&#10;ZtzAX3TbhUpECPsMNdQhdJmUvqzJok9cRxy9i+sthij7Spoehwi3rXxW6kVabDgu1NjRa03ldfdt&#10;NRw/LufTXH1Wb3bRDW5Ukm0qtX6c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9DFpMMAAADbAAAADwAAAAAAAAAAAAAAAACYAgAAZHJzL2Rv&#10;d25yZXYueG1sUEsFBgAAAAAEAAQA9QAAAIgDAAAAAA==&#10;" filled="f" stroked="f">
                    <v:textbox>
                      <w:txbxContent>
                        <w:p w:rsidR="009C4EE4" w:rsidRPr="007C0944" w:rsidRDefault="004937E3" w:rsidP="009C4EE4">
                          <w:pPr>
                            <w:spacing w:before="0" w:line="240" w:lineRule="auto"/>
                            <w:rPr>
                              <w:rFonts w:ascii="Montserrat" w:hAnsi="Montserrat"/>
                              <w:b/>
                            </w:rPr>
                          </w:pPr>
                          <w:r>
                            <w:rPr>
                              <w:rFonts w:ascii="Montserrat" w:hAnsi="Montserrat"/>
                              <w:b/>
                            </w:rPr>
                            <w:t>13.</w:t>
                          </w:r>
                          <w:r w:rsidRPr="004937E3">
                            <w:rPr>
                              <w:rFonts w:hint="eastAsia"/>
                            </w:rPr>
                            <w:t xml:space="preserve"> </w:t>
                          </w:r>
                          <w:r w:rsidRPr="004937E3">
                            <w:rPr>
                              <w:rFonts w:ascii="Montserrat" w:hAnsi="Montserrat" w:hint="eastAsia"/>
                              <w:b/>
                            </w:rPr>
                            <w:t>Engelli Öğrenci Temsilcilerinin sorun ve önerilerimize yaklaşımı olumludur.</w:t>
                          </w:r>
                        </w:p>
                      </w:txbxContent>
                    </v:textbox>
                  </v:shape>
                </v:group>
                <v:roundrect id="Yuvarlatılmış Dikdörtgen 61" o:spid="_x0000_s1059" style="position:absolute;left:501;top:51433;width:69449;height:32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JNVcIA&#10;AADbAAAADwAAAGRycy9kb3ducmV2LnhtbESPT4vCMBTE78J+h/AWvIimVbZINcoiih79d/H2aJ5t&#10;sXnpNrHWb28EYY/DzPyGmS87U4mWGldaVhCPIhDEmdUl5wrOp81wCsJ5ZI2VZVLwJAfLxVdvjqm2&#10;Dz5Qe/S5CBB2KSoovK9TKV1WkEE3sjVx8K62MeiDbHKpG3wEuKnkOIoSabDksFBgTauCstvxbhSY&#10;2LY/NhlsaStX08Na/l32k0Sp/nf3OwPhqfP/4U97pxUkMby/hB8gF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Ik1VwgAAANsAAAAPAAAAAAAAAAAAAAAAAJgCAABkcnMvZG93&#10;bnJldi54bWxQSwUGAAAAAAQABAD1AAAAhwMAAAAA&#10;" fillcolor="#e4a8a4 [1944]" strokecolor="#d36f68 [3208]" strokeweight="1pt">
                  <v:stroke joinstyle="miter"/>
                </v:roundrect>
                <v:shape id="Metin Kutusu 2" o:spid="_x0000_s1060" type="#_x0000_t202" style="position:absolute;left:98;top:51203;width:34610;height:37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idaM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IZ3D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idaMMAAADbAAAADwAAAAAAAAAAAAAAAACYAgAAZHJzL2Rv&#10;d25yZXYueG1sUEsFBgAAAAAEAAQA9QAAAIgDAAAAAA==&#10;" filled="f" stroked="f">
                  <v:textbox>
                    <w:txbxContent>
                      <w:p w:rsidR="00D5752B" w:rsidRPr="007C0944" w:rsidRDefault="004937E3" w:rsidP="00D5752B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 xml:space="preserve">14. </w:t>
                        </w:r>
                        <w:r w:rsidR="007623F3">
                          <w:rPr>
                            <w:rFonts w:ascii="Montserrat" w:hAnsi="Montserrat"/>
                            <w:b/>
                          </w:rPr>
                          <w:t>Üniversitede</w:t>
                        </w:r>
                        <w:r w:rsidRPr="004937E3">
                          <w:rPr>
                            <w:rFonts w:ascii="Montserrat" w:hAnsi="Montserrat"/>
                            <w:b/>
                          </w:rPr>
                          <w:t xml:space="preserve"> kendimi fiziksel olarak güvende hissediyorum.</w:t>
                        </w:r>
                      </w:p>
                    </w:txbxContent>
                  </v:textbox>
                </v:shape>
                <v:roundrect id="Yuvarlatılmış Dikdörtgen 63" o:spid="_x0000_s1061" style="position:absolute;left:501;top:54972;width:69449;height:32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N/G8UA&#10;AADbAAAADwAAAGRycy9kb3ducmV2LnhtbESPQWvCQBSE7wX/w/KE3uomFqRNXaWKFfEQaBTE2yP7&#10;moRm36a7G43/3i0Uehxm5htmvhxMKy7kfGNZQTpJQBCXVjdcKTgePp5eQPiArLG1TApu5GG5GD3M&#10;MdP2yp90KUIlIoR9hgrqELpMSl/WZNBPbEccvS/rDIYoXSW1w2uEm1ZOk2QmDTYcF2rsaF1T+V30&#10;RsFqH/JNl97sz3mz2r6eKspd3iv1OB7e30AEGsJ/+K+90wpmz/D7Jf4A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I38bxQAAANsAAAAPAAAAAAAAAAAAAAAAAJgCAABkcnMv&#10;ZG93bnJldi54bWxQSwUGAAAAAAQABAD1AAAAigMAAAAA&#10;" fillcolor="#f6e2e0 [664]" strokecolor="#d36f68 [3208]" strokeweight="1pt">
                  <v:stroke joinstyle="miter"/>
                </v:roundrect>
                <v:shape id="Metin Kutusu 2" o:spid="_x0000_s1062" type="#_x0000_t202" style="position:absolute;top:54837;width:37759;height:3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Sxi8IA&#10;AADcAAAADwAAAGRycy9kb3ducmV2LnhtbERPyWrDMBC9F/IPYgK91VJCW2InsgktgZ5amg1yG6yJ&#10;bWKNjKXE7t9XhUJu83jrrIrRtuJGvW8ca5glCgRx6UzDlYb9bvO0AOEDssHWMWn4IQ9FPnlYYWbc&#10;wN9024ZKxBD2GWqoQ+gyKX1Zk0WfuI44cmfXWwwR9pU0PQ4x3LZyrtSrtNhwbKixo7eaysv2ajUc&#10;Ps+n47P6qt7tSze4UUm2qdT6cTqulyACjeEu/nd/mDg/ncP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xLGLwgAAANwAAAAPAAAAAAAAAAAAAAAAAJgCAABkcnMvZG93&#10;bnJldi54bWxQSwUGAAAAAAQABAD1AAAAhwMAAAAA&#10;" filled="f" stroked="f">
                  <v:textbox>
                    <w:txbxContent>
                      <w:p w:rsidR="00D5752B" w:rsidRPr="007C0944" w:rsidRDefault="004937E3" w:rsidP="00D5752B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 xml:space="preserve">15. </w:t>
                        </w:r>
                        <w:r w:rsidR="007623F3">
                          <w:rPr>
                            <w:rFonts w:ascii="Montserrat" w:hAnsi="Montserrat"/>
                            <w:b/>
                          </w:rPr>
                          <w:t>Üniversite</w:t>
                        </w:r>
                        <w:r w:rsidRPr="004937E3">
                          <w:rPr>
                            <w:rFonts w:ascii="Montserrat" w:hAnsi="Montserrat"/>
                            <w:b/>
                          </w:rPr>
                          <w:t>de kendimi duygusal olarak güvende hissediyorum.</w:t>
                        </w:r>
                      </w:p>
                    </w:txbxContent>
                  </v:textbox>
                </v:shape>
                <v:roundrect id="Yuvarlatılmış Dikdörtgen 193" o:spid="_x0000_s1063" style="position:absolute;left:501;top:58512;width:69449;height:320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k5uMIA&#10;AADcAAAADwAAAGRycy9kb3ducmV2LnhtbERPTWvCQBC9F/wPywheSt2oNKTRVUQq6bFGL70N2WkS&#10;zM7G7DaJ/75bKHibx/uczW40jeipc7VlBYt5BIK4sLrmUsHlfHxJQDiPrLGxTAru5GC3nTxtMNV2&#10;4BP1uS9FCGGXooLK+zaV0hUVGXRz2xIH7tt2Bn2AXSl1h0MIN41cRlEsDdYcGips6VBRcc1/jAKz&#10;sP2rjZ8zyuQhOb3L29fnKlZqNh33axCeRv8Q/7s/dJj/toK/Z8IF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GTm4wgAAANwAAAAPAAAAAAAAAAAAAAAAAJgCAABkcnMvZG93&#10;bnJldi54bWxQSwUGAAAAAAQABAD1AAAAhwMAAAAA&#10;" fillcolor="#e4a8a4 [1944]" strokecolor="#d36f68 [3208]" strokeweight="1pt">
                  <v:stroke joinstyle="miter"/>
                </v:roundrect>
                <v:shape id="Metin Kutusu 2" o:spid="_x0000_s1064" type="#_x0000_t202" style="position:absolute;top:58665;width:36480;height:39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GMZMIA&#10;AADcAAAADwAAAGRycy9kb3ducmV2LnhtbERPyWrDMBC9F/IPYgK51VJKWmInsgktgZ5amg1yG6yJ&#10;bWKNjKXG7t9XhUJu83jrrIvRtuJGvW8ca5gnCgRx6UzDlYbDfvu4BOEDssHWMWn4IQ9FPnlYY2bc&#10;wF9024VKxBD2GWqoQ+gyKX1Zk0WfuI44chfXWwwR9pU0PQ4x3LbySakXabHh2FBjR681ldfdt9Vw&#10;/LicTwv1Wb3Z525wo5JsU6n1bDpuViACjeEu/ne/mzg/XcDfM/ECmf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YYxkwgAAANwAAAAPAAAAAAAAAAAAAAAAAJgCAABkcnMvZG93&#10;bnJldi54bWxQSwUGAAAAAAQABAD1AAAAhwMAAAAA&#10;" filled="f" stroked="f">
                  <v:textbox>
                    <w:txbxContent>
                      <w:p w:rsidR="00C8667E" w:rsidRPr="007C0944" w:rsidRDefault="004937E3" w:rsidP="00C8667E">
                        <w:pPr>
                          <w:spacing w:before="0" w:line="240" w:lineRule="auto"/>
                          <w:rPr>
                            <w:rFonts w:ascii="Montserrat" w:hAnsi="Montserrat"/>
                            <w:b/>
                          </w:rPr>
                        </w:pPr>
                        <w:r>
                          <w:rPr>
                            <w:rFonts w:ascii="Montserrat" w:hAnsi="Montserrat"/>
                            <w:b/>
                          </w:rPr>
                          <w:t xml:space="preserve">16. </w:t>
                        </w:r>
                        <w:r w:rsidRPr="004937E3">
                          <w:rPr>
                            <w:rFonts w:ascii="Montserrat" w:hAnsi="Montserrat"/>
                            <w:b/>
                          </w:rPr>
                          <w:t>Sinop Üniversitesinde okumaktan memnunum.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u w:val="single"/>
          <w:lang w:eastAsia="tr-TR"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2823517</wp:posOffset>
                </wp:positionH>
                <wp:positionV relativeFrom="paragraph">
                  <wp:posOffset>11430</wp:posOffset>
                </wp:positionV>
                <wp:extent cx="3622040" cy="6861768"/>
                <wp:effectExtent l="0" t="0" r="0" b="15875"/>
                <wp:wrapNone/>
                <wp:docPr id="523" name="Grup 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2040" cy="6861768"/>
                          <a:chOff x="0" y="0"/>
                          <a:chExt cx="3622040" cy="6861768"/>
                        </a:xfrm>
                      </wpg:grpSpPr>
                      <wpg:grpSp>
                        <wpg:cNvPr id="35" name="Grup 35"/>
                        <wpg:cNvGrpSpPr/>
                        <wpg:grpSpPr>
                          <a:xfrm>
                            <a:off x="0" y="0"/>
                            <a:ext cx="3622040" cy="6861768"/>
                            <a:chOff x="0" y="0"/>
                            <a:chExt cx="3622122" cy="6848472"/>
                          </a:xfrm>
                        </wpg:grpSpPr>
                        <wps:wsp>
                          <wps:cNvPr id="25" name="Yuvarlatılmış Dikdörtgen 25"/>
                          <wps:cNvSpPr/>
                          <wps:spPr>
                            <a:xfrm>
                              <a:off x="786581" y="9831"/>
                              <a:ext cx="673100" cy="6819479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3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Yuvarlatılmış Dikdörtgen 22"/>
                          <wps:cNvSpPr/>
                          <wps:spPr>
                            <a:xfrm>
                              <a:off x="108155" y="0"/>
                              <a:ext cx="673100" cy="6829810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accent3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Yuvarlatılmış Dikdörtgen 26"/>
                          <wps:cNvSpPr/>
                          <wps:spPr>
                            <a:xfrm>
                              <a:off x="1465007" y="0"/>
                              <a:ext cx="673100" cy="6848472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accent3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Yuvarlatılmış Dikdörtgen 27"/>
                          <wps:cNvSpPr/>
                          <wps:spPr>
                            <a:xfrm>
                              <a:off x="2143433" y="29496"/>
                              <a:ext cx="673100" cy="6800314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3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Yuvarlatılmış Dikdörtgen 28"/>
                          <wps:cNvSpPr/>
                          <wps:spPr>
                            <a:xfrm>
                              <a:off x="2812026" y="39326"/>
                              <a:ext cx="673100" cy="6789701"/>
                            </a:xfrm>
                            <a:prstGeom prst="roundRect">
                              <a:avLst/>
                            </a:prstGeom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  <a:ln>
                              <a:solidFill>
                                <a:schemeClr val="accent3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" name="Metin Kutusu 20"/>
                          <wps:cNvSpPr txBox="1"/>
                          <wps:spPr>
                            <a:xfrm>
                              <a:off x="0" y="19665"/>
                              <a:ext cx="852805" cy="4184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34F16" w:rsidRPr="00AA27DC" w:rsidRDefault="00A34F16" w:rsidP="00A34F16">
                                <w:pPr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A27DC">
                                  <w:rPr>
                                    <w:rFonts w:ascii="Montserrat" w:hAnsi="Montserrat"/>
                                    <w:b/>
                                    <w:sz w:val="12"/>
                                    <w:szCs w:val="12"/>
                                  </w:rPr>
                                  <w:t>KESİNLİKLE KATILIYORUM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" name="Resim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4800" y="334297"/>
                              <a:ext cx="266065" cy="2660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9" name="Metin Kutusu 29"/>
                          <wps:cNvSpPr txBox="1"/>
                          <wps:spPr>
                            <a:xfrm>
                              <a:off x="727588" y="9832"/>
                              <a:ext cx="807720" cy="26606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34F16" w:rsidRPr="00AA27DC" w:rsidRDefault="00A34F16">
                                <w:pPr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A27DC">
                                  <w:rPr>
                                    <w:rFonts w:ascii="Montserrat" w:hAnsi="Montserrat"/>
                                    <w:b/>
                                    <w:sz w:val="12"/>
                                    <w:szCs w:val="12"/>
                                  </w:rPr>
                                  <w:t>KATILIYORUM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" name="Resim 3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73394" y="294968"/>
                              <a:ext cx="266065" cy="2660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2" name="Metin Kutusu 202"/>
                          <wps:cNvSpPr txBox="1"/>
                          <wps:spPr>
                            <a:xfrm>
                              <a:off x="1435510" y="9832"/>
                              <a:ext cx="762635" cy="2571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34F16" w:rsidRPr="00AA27DC" w:rsidRDefault="00A34F16">
                                <w:pPr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A27DC">
                                  <w:rPr>
                                    <w:rFonts w:ascii="Montserrat" w:hAnsi="Montserrat"/>
                                    <w:b/>
                                    <w:sz w:val="12"/>
                                    <w:szCs w:val="12"/>
                                  </w:rPr>
                                  <w:t>KARARSIZIM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3" name="Resim 20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651820" y="285136"/>
                              <a:ext cx="266065" cy="26606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4" name="Resim 20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10581" y="314632"/>
                              <a:ext cx="266065" cy="2660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5" name="Metin Kutusu 205"/>
                          <wps:cNvSpPr txBox="1"/>
                          <wps:spPr>
                            <a:xfrm>
                              <a:off x="2054942" y="9832"/>
                              <a:ext cx="878205" cy="2762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A27DC" w:rsidRPr="00AA27DC" w:rsidRDefault="00AA27DC">
                                <w:pPr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A27DC">
                                  <w:rPr>
                                    <w:rFonts w:ascii="Montserrat" w:hAnsi="Montserrat"/>
                                    <w:b/>
                                    <w:sz w:val="12"/>
                                    <w:szCs w:val="12"/>
                                  </w:rPr>
                                  <w:t>KATILMIYORUM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Metin Kutusu 206"/>
                          <wps:cNvSpPr txBox="1"/>
                          <wps:spPr>
                            <a:xfrm>
                              <a:off x="2664542" y="88490"/>
                              <a:ext cx="957580" cy="26514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A27DC" w:rsidRPr="00AA27DC" w:rsidRDefault="00AA27DC" w:rsidP="00AA27DC">
                                <w:pPr>
                                  <w:spacing w:before="0" w:after="0" w:line="240" w:lineRule="auto"/>
                                  <w:jc w:val="center"/>
                                  <w:rPr>
                                    <w:rFonts w:ascii="Montserrat" w:hAnsi="Montserrat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A27DC">
                                  <w:rPr>
                                    <w:rFonts w:ascii="Montserrat" w:hAnsi="Montserrat"/>
                                    <w:b/>
                                    <w:sz w:val="12"/>
                                    <w:szCs w:val="12"/>
                                  </w:rPr>
                                  <w:t>KESİNLİKLE</w:t>
                                </w:r>
                              </w:p>
                              <w:p w:rsidR="00AA27DC" w:rsidRPr="00AA27DC" w:rsidRDefault="00AA27DC" w:rsidP="00AA27DC">
                                <w:pPr>
                                  <w:spacing w:before="0" w:after="0" w:line="240" w:lineRule="auto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A27DC">
                                  <w:rPr>
                                    <w:rFonts w:ascii="Montserrat" w:hAnsi="Montserrat"/>
                                    <w:b/>
                                    <w:sz w:val="12"/>
                                    <w:szCs w:val="12"/>
                                  </w:rPr>
                                  <w:t>KATILMIYORUM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7" name="Resim 20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018504" y="334297"/>
                              <a:ext cx="266065" cy="266065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41" name="Dikdörtgen 241"/>
                          <wps:cNvSpPr/>
                          <wps:spPr>
                            <a:xfrm>
                              <a:off x="323857" y="711042"/>
                              <a:ext cx="197485" cy="1905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6" name="Dikdörtgen 246"/>
                          <wps:cNvSpPr/>
                          <wps:spPr>
                            <a:xfrm>
                              <a:off x="323857" y="1098416"/>
                              <a:ext cx="198004" cy="193691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1" name="Dikdörtgen 251"/>
                          <wps:cNvSpPr/>
                          <wps:spPr>
                            <a:xfrm>
                              <a:off x="323857" y="1473898"/>
                              <a:ext cx="198004" cy="190037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7" name="Dikdörtgen 217"/>
                        <wps:cNvSpPr/>
                        <wps:spPr>
                          <a:xfrm>
                            <a:off x="324465" y="1907458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Dikdörtgen 273"/>
                        <wps:cNvSpPr/>
                        <wps:spPr>
                          <a:xfrm>
                            <a:off x="324465" y="2290916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Dikdörtgen 274"/>
                        <wps:cNvSpPr/>
                        <wps:spPr>
                          <a:xfrm>
                            <a:off x="324465" y="2694039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9" name="Dikdörtgen 449"/>
                        <wps:cNvSpPr/>
                        <wps:spPr>
                          <a:xfrm>
                            <a:off x="324465" y="3106994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0" name="Dikdörtgen 450"/>
                        <wps:cNvSpPr/>
                        <wps:spPr>
                          <a:xfrm>
                            <a:off x="324465" y="3490452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1" name="Dikdörtgen 451"/>
                        <wps:cNvSpPr/>
                        <wps:spPr>
                          <a:xfrm>
                            <a:off x="324465" y="3834581"/>
                            <a:ext cx="198000" cy="1903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2" name="Dikdörtgen 452"/>
                        <wps:cNvSpPr/>
                        <wps:spPr>
                          <a:xfrm>
                            <a:off x="324465" y="4247536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" name="Dikdörtgen 453"/>
                        <wps:cNvSpPr/>
                        <wps:spPr>
                          <a:xfrm>
                            <a:off x="324465" y="4630994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4" name="Dikdörtgen 454"/>
                        <wps:cNvSpPr/>
                        <wps:spPr>
                          <a:xfrm>
                            <a:off x="324465" y="5043949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Dikdörtgen 455"/>
                        <wps:cNvSpPr/>
                        <wps:spPr>
                          <a:xfrm>
                            <a:off x="324465" y="5447071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Dikdörtgen 456"/>
                        <wps:cNvSpPr/>
                        <wps:spPr>
                          <a:xfrm>
                            <a:off x="324465" y="5840362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Dikdörtgen 457"/>
                        <wps:cNvSpPr/>
                        <wps:spPr>
                          <a:xfrm>
                            <a:off x="324465" y="6213987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Dikdörtgen 458"/>
                        <wps:cNvSpPr/>
                        <wps:spPr>
                          <a:xfrm>
                            <a:off x="324465" y="6587613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Dikdörtgen 459"/>
                        <wps:cNvSpPr/>
                        <wps:spPr>
                          <a:xfrm>
                            <a:off x="1012723" y="747252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Dikdörtgen 460"/>
                        <wps:cNvSpPr/>
                        <wps:spPr>
                          <a:xfrm>
                            <a:off x="1012723" y="1130710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Dikdörtgen 461"/>
                        <wps:cNvSpPr/>
                        <wps:spPr>
                          <a:xfrm>
                            <a:off x="1012723" y="1533833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Dikdörtgen 462"/>
                        <wps:cNvSpPr/>
                        <wps:spPr>
                          <a:xfrm>
                            <a:off x="1012723" y="1946787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Dikdörtgen 463"/>
                        <wps:cNvSpPr/>
                        <wps:spPr>
                          <a:xfrm>
                            <a:off x="1012723" y="2330245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Dikdörtgen 464"/>
                        <wps:cNvSpPr/>
                        <wps:spPr>
                          <a:xfrm>
                            <a:off x="1012723" y="2713703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Dikdörtgen 465"/>
                        <wps:cNvSpPr/>
                        <wps:spPr>
                          <a:xfrm>
                            <a:off x="1002891" y="3116826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Dikdörtgen 466"/>
                        <wps:cNvSpPr/>
                        <wps:spPr>
                          <a:xfrm>
                            <a:off x="1002891" y="3510116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Dikdörtgen 467"/>
                        <wps:cNvSpPr/>
                        <wps:spPr>
                          <a:xfrm>
                            <a:off x="1002891" y="3883742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Dikdörtgen 468"/>
                        <wps:cNvSpPr/>
                        <wps:spPr>
                          <a:xfrm>
                            <a:off x="1002891" y="4286865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Dikdörtgen 469"/>
                        <wps:cNvSpPr/>
                        <wps:spPr>
                          <a:xfrm>
                            <a:off x="1002891" y="4680155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Dikdörtgen 470"/>
                        <wps:cNvSpPr/>
                        <wps:spPr>
                          <a:xfrm>
                            <a:off x="1002891" y="5053781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Dikdörtgen 471"/>
                        <wps:cNvSpPr/>
                        <wps:spPr>
                          <a:xfrm>
                            <a:off x="1012723" y="5427407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2" name="Dikdörtgen 472"/>
                        <wps:cNvSpPr/>
                        <wps:spPr>
                          <a:xfrm>
                            <a:off x="1700981" y="757084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3" name="Dikdörtgen 473"/>
                        <wps:cNvSpPr/>
                        <wps:spPr>
                          <a:xfrm>
                            <a:off x="1700981" y="1150374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" name="Dikdörtgen 474"/>
                        <wps:cNvSpPr/>
                        <wps:spPr>
                          <a:xfrm>
                            <a:off x="1700981" y="1553497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5" name="Dikdörtgen 475"/>
                        <wps:cNvSpPr/>
                        <wps:spPr>
                          <a:xfrm>
                            <a:off x="1700981" y="1956620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6" name="Dikdörtgen 476"/>
                        <wps:cNvSpPr/>
                        <wps:spPr>
                          <a:xfrm>
                            <a:off x="1700981" y="2349910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7" name="Dikdörtgen 477"/>
                        <wps:cNvSpPr/>
                        <wps:spPr>
                          <a:xfrm>
                            <a:off x="1700981" y="2723536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8" name="Dikdörtgen 478"/>
                        <wps:cNvSpPr/>
                        <wps:spPr>
                          <a:xfrm>
                            <a:off x="1691149" y="3136491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9" name="Dikdörtgen 479"/>
                        <wps:cNvSpPr/>
                        <wps:spPr>
                          <a:xfrm>
                            <a:off x="1691149" y="3519949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0" name="Dikdörtgen 480"/>
                        <wps:cNvSpPr/>
                        <wps:spPr>
                          <a:xfrm>
                            <a:off x="1691149" y="3893574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1" name="Dikdörtgen 481"/>
                        <wps:cNvSpPr/>
                        <wps:spPr>
                          <a:xfrm>
                            <a:off x="1691149" y="4306529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2" name="Dikdörtgen 482"/>
                        <wps:cNvSpPr/>
                        <wps:spPr>
                          <a:xfrm>
                            <a:off x="1691149" y="4689987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3" name="Dikdörtgen 483"/>
                        <wps:cNvSpPr/>
                        <wps:spPr>
                          <a:xfrm>
                            <a:off x="1691149" y="5063613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4" name="Dikdörtgen 484"/>
                        <wps:cNvSpPr/>
                        <wps:spPr>
                          <a:xfrm>
                            <a:off x="1700981" y="5437239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5" name="Dikdörtgen 485"/>
                        <wps:cNvSpPr/>
                        <wps:spPr>
                          <a:xfrm>
                            <a:off x="2359742" y="766916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6" name="Dikdörtgen 486"/>
                        <wps:cNvSpPr/>
                        <wps:spPr>
                          <a:xfrm>
                            <a:off x="2359742" y="1160207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" name="Dikdörtgen 487"/>
                        <wps:cNvSpPr/>
                        <wps:spPr>
                          <a:xfrm>
                            <a:off x="2359742" y="1563329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8" name="Dikdörtgen 488"/>
                        <wps:cNvSpPr/>
                        <wps:spPr>
                          <a:xfrm>
                            <a:off x="2359742" y="1976284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9" name="Dikdörtgen 489"/>
                        <wps:cNvSpPr/>
                        <wps:spPr>
                          <a:xfrm>
                            <a:off x="2359742" y="2359742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0" name="Dikdörtgen 490"/>
                        <wps:cNvSpPr/>
                        <wps:spPr>
                          <a:xfrm>
                            <a:off x="2359742" y="2733368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1" name="Dikdörtgen 491"/>
                        <wps:cNvSpPr/>
                        <wps:spPr>
                          <a:xfrm>
                            <a:off x="2359742" y="3146323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2" name="Dikdörtgen 492"/>
                        <wps:cNvSpPr/>
                        <wps:spPr>
                          <a:xfrm>
                            <a:off x="2359742" y="3529781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3" name="Dikdörtgen 493"/>
                        <wps:cNvSpPr/>
                        <wps:spPr>
                          <a:xfrm>
                            <a:off x="2359742" y="3903407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4" name="Dikdörtgen 494"/>
                        <wps:cNvSpPr/>
                        <wps:spPr>
                          <a:xfrm>
                            <a:off x="2359742" y="4316362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5" name="Dikdörtgen 495"/>
                        <wps:cNvSpPr/>
                        <wps:spPr>
                          <a:xfrm>
                            <a:off x="2359742" y="4699820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6" name="Dikdörtgen 496"/>
                        <wps:cNvSpPr/>
                        <wps:spPr>
                          <a:xfrm>
                            <a:off x="2359742" y="5083278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7" name="Dikdörtgen 497"/>
                        <wps:cNvSpPr/>
                        <wps:spPr>
                          <a:xfrm>
                            <a:off x="2359742" y="5447071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8" name="Dikdörtgen 498"/>
                        <wps:cNvSpPr/>
                        <wps:spPr>
                          <a:xfrm>
                            <a:off x="3057832" y="737420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" name="Dikdörtgen 499"/>
                        <wps:cNvSpPr/>
                        <wps:spPr>
                          <a:xfrm>
                            <a:off x="3057832" y="1130710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0" name="Dikdörtgen 500"/>
                        <wps:cNvSpPr/>
                        <wps:spPr>
                          <a:xfrm>
                            <a:off x="3057832" y="1533833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1" name="Dikdörtgen 501"/>
                        <wps:cNvSpPr/>
                        <wps:spPr>
                          <a:xfrm>
                            <a:off x="3057832" y="1936955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2" name="Dikdörtgen 502"/>
                        <wps:cNvSpPr/>
                        <wps:spPr>
                          <a:xfrm>
                            <a:off x="3057832" y="2330245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3" name="Dikdörtgen 503"/>
                        <wps:cNvSpPr/>
                        <wps:spPr>
                          <a:xfrm>
                            <a:off x="3057832" y="2703871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4" name="Dikdörtgen 504"/>
                        <wps:cNvSpPr/>
                        <wps:spPr>
                          <a:xfrm>
                            <a:off x="3048000" y="3116826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5" name="Dikdörtgen 505"/>
                        <wps:cNvSpPr/>
                        <wps:spPr>
                          <a:xfrm>
                            <a:off x="3048000" y="3500284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6" name="Dikdörtgen 506"/>
                        <wps:cNvSpPr/>
                        <wps:spPr>
                          <a:xfrm>
                            <a:off x="3048000" y="3873910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7" name="Dikdörtgen 507"/>
                        <wps:cNvSpPr/>
                        <wps:spPr>
                          <a:xfrm>
                            <a:off x="3048000" y="4286865"/>
                            <a:ext cx="196850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Dikdörtgen 508"/>
                        <wps:cNvSpPr/>
                        <wps:spPr>
                          <a:xfrm>
                            <a:off x="3048000" y="4670323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9" name="Dikdörtgen 509"/>
                        <wps:cNvSpPr/>
                        <wps:spPr>
                          <a:xfrm>
                            <a:off x="3048000" y="5043949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0" name="Dikdörtgen 510"/>
                        <wps:cNvSpPr/>
                        <wps:spPr>
                          <a:xfrm>
                            <a:off x="3057832" y="5417574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1" name="Dikdörtgen 511"/>
                        <wps:cNvSpPr/>
                        <wps:spPr>
                          <a:xfrm>
                            <a:off x="1012723" y="5830529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2" name="Dikdörtgen 512"/>
                        <wps:cNvSpPr/>
                        <wps:spPr>
                          <a:xfrm>
                            <a:off x="1012723" y="6204155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3" name="Dikdörtgen 513"/>
                        <wps:cNvSpPr/>
                        <wps:spPr>
                          <a:xfrm>
                            <a:off x="1022555" y="6577781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" name="Dikdörtgen 514"/>
                        <wps:cNvSpPr/>
                        <wps:spPr>
                          <a:xfrm>
                            <a:off x="1691149" y="5840362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5" name="Dikdörtgen 515"/>
                        <wps:cNvSpPr/>
                        <wps:spPr>
                          <a:xfrm>
                            <a:off x="1691149" y="6213987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6" name="Dikdörtgen 516"/>
                        <wps:cNvSpPr/>
                        <wps:spPr>
                          <a:xfrm>
                            <a:off x="1700981" y="6587613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7" name="Dikdörtgen 517"/>
                        <wps:cNvSpPr/>
                        <wps:spPr>
                          <a:xfrm>
                            <a:off x="2369574" y="5830529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8" name="Dikdörtgen 518"/>
                        <wps:cNvSpPr/>
                        <wps:spPr>
                          <a:xfrm>
                            <a:off x="2369574" y="6204155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9" name="Dikdörtgen 519"/>
                        <wps:cNvSpPr/>
                        <wps:spPr>
                          <a:xfrm>
                            <a:off x="2379407" y="6577781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0" name="Dikdörtgen 520"/>
                        <wps:cNvSpPr/>
                        <wps:spPr>
                          <a:xfrm>
                            <a:off x="3067665" y="5830529"/>
                            <a:ext cx="197485" cy="19367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1" name="Dikdörtgen 521"/>
                        <wps:cNvSpPr/>
                        <wps:spPr>
                          <a:xfrm>
                            <a:off x="3067665" y="6204155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" name="Dikdörtgen 522"/>
                        <wps:cNvSpPr/>
                        <wps:spPr>
                          <a:xfrm>
                            <a:off x="3067665" y="6577781"/>
                            <a:ext cx="197485" cy="18986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2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 523" o:spid="_x0000_s1065" style="position:absolute;margin-left:222.3pt;margin-top:.9pt;width:285.2pt;height:540.3pt;z-index:251994112" coordsize="36220,686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">
                <v:group id="Grup 35" o:spid="_x0000_s1066" style="position:absolute;width:36220;height:68617" coordsize="36221,68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894s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V/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b/PeLFAAAA2wAA&#10;AA8AAAAAAAAAAAAAAAAAqgIAAGRycy9kb3ducmV2LnhtbFBLBQYAAAAABAAEAPoAAACcAwAAAAA=&#10;">
                  <v:roundrect id="Yuvarlatılmış Dikdörtgen 25" o:spid="_x0000_s1067" style="position:absolute;left:7865;top:98;width:6731;height:6819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2Xd8QA&#10;AADbAAAADwAAAGRycy9kb3ducmV2LnhtbESPQWvCQBSE7wX/w/IEb3XT1KpEVxGp4rGNInp7ZJ9J&#10;aPZtzG40/nu3UOhxmJlvmPmyM5W4UeNKywrehhEI4szqknMFh/3mdQrCeWSNlWVS8CAHy0XvZY6J&#10;tnf+plvqcxEg7BJUUHhfJ1K6rCCDbmhr4uBdbGPQB9nkUjd4D3BTyTiKxtJgyWGhwJrWBWU/aWsU&#10;TM7rr8/TMb3abtviaNQ+3uNNqdSg361mIDx1/j/8195pBfEH/H4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tl3fEAAAA2wAAAA8AAAAAAAAAAAAAAAAAmAIAAGRycy9k&#10;b3ducmV2LnhtbFBLBQYAAAAABAAEAPUAAACJAwAAAAA=&#10;" fillcolor="#b4e0e2 [1302]" strokecolor="#46b2b5 [3206]" strokeweight="1pt">
                    <v:stroke joinstyle="miter"/>
                  </v:roundrect>
                  <v:roundrect id="Yuvarlatılmış Dikdörtgen 22" o:spid="_x0000_s1068" style="position:absolute;left:1081;width:6731;height:68298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hj9MMA&#10;AADbAAAADwAAAGRycy9kb3ducmV2LnhtbESPQYvCMBSE78L+h/AWvIimVpClGqW7KnhbdEXw9mye&#10;bbF5KU209d+bBcHjMDPfMPNlZypxp8aVlhWMRxEI4szqknMFh7/N8AuE88gaK8uk4EEOlouP3hwT&#10;bVve0X3vcxEg7BJUUHhfJ1K6rCCDbmRr4uBdbGPQB9nkUjfYBripZBxFU2mw5LBQYE0/BWXX/c0o&#10;4MP5+Nvqi94NJrw+pX6Vfm9XSvU/u3QGwlPn3+FXe6sVxDH8fwk/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hj9MMAAADbAAAADwAAAAAAAAAAAAAAAACYAgAAZHJzL2Rv&#10;d25yZXYueG1sUEsFBgAAAAAEAAQA9QAAAIgDAAAAAA==&#10;" fillcolor="#d9eff0 [662]" strokecolor="#46b2b5 [3206]" strokeweight="1pt">
                    <v:stroke joinstyle="miter"/>
                  </v:roundrect>
                  <v:roundrect id="Yuvarlatılmış Dikdörtgen 26" o:spid="_x0000_s1069" style="position:absolute;left:14650;width:6731;height:6848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Nl98MA&#10;AADbAAAADwAAAGRycy9kb3ducmV2LnhtbESPQYvCMBSE7wv+h/AWvCya6oJINUrVFbyJWgRvz+bZ&#10;lm1eSpO13X9vBMHjMDPfMPNlZypxp8aVlhWMhhEI4szqknMF6Wk7mIJwHlljZZkU/JOD5aL3McdY&#10;25YPdD/6XAQIuxgVFN7XsZQuK8igG9qaOHg32xj0QTa51A22AW4qOY6iiTRYclgosKZ1Qdnv8c8o&#10;4PR63rf6pg9f3/xzSfwmWe02SvU/u2QGwlPn3+FXe6cVjC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Nl98MAAADbAAAADwAAAAAAAAAAAAAAAACYAgAAZHJzL2Rv&#10;d25yZXYueG1sUEsFBgAAAAAEAAQA9QAAAIgDAAAAAA==&#10;" fillcolor="#d9eff0 [662]" strokecolor="#46b2b5 [3206]" strokeweight="1pt">
                    <v:stroke joinstyle="miter"/>
                  </v:roundrect>
                  <v:roundrect id="Yuvarlatılmış Dikdörtgen 27" o:spid="_x0000_s1070" style="position:absolute;left:21434;top:294;width:6731;height:68004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Osm8MA&#10;AADbAAAADwAAAGRycy9kb3ducmV2LnhtbESPQWvCQBSE7wX/w/IEb3VjlCrRVUSqeKypiN4e2WcS&#10;zL5NsxuN/74rFHocZuYbZrHqTCXu1LjSsoLRMAJBnFldcq7g+L19n4FwHlljZZkUPMnBatl7W2Ci&#10;7YMPdE99LgKEXYIKCu/rREqXFWTQDW1NHLyrbQz6IJtc6gYfAW4qGUfRhzRYclgosKZNQdktbY2C&#10;6WXz9Xk+pT+227U4mbTPcbwtlRr0u/UchKfO/4f/2nutIJ7C60v4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Osm8MAAADbAAAADwAAAAAAAAAAAAAAAACYAgAAZHJzL2Rv&#10;d25yZXYueG1sUEsFBgAAAAAEAAQA9QAAAIgDAAAAAA==&#10;" fillcolor="#b4e0e2 [1302]" strokecolor="#46b2b5 [3206]" strokeweight="1pt">
                    <v:stroke joinstyle="miter"/>
                  </v:roundrect>
                  <v:roundrect id="Yuvarlatılmış Dikdörtgen 28" o:spid="_x0000_s1071" style="position:absolute;left:28120;top:393;width:6731;height:6789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BUHsEA&#10;AADbAAAADwAAAGRycy9kb3ducmV2LnhtbERPy2rCQBTdF/yH4Qpuik5MoZToKPFRyK7EiuDumrkm&#10;wcydkBmT9O87i0KXh/Neb0fTiJ46V1tWsFxEIIgLq2suFZy/P+cfIJxH1thYJgU/5GC7mbysMdF2&#10;4Jz6ky9FCGGXoILK+zaR0hUVGXQL2xIH7m47gz7ArpS6wyGEm0bGUfQuDdYcGipsaV9R8Tg9jQI+&#10;3y5fg77r/PWNj9fUH9JddlBqNh3TFQhPo/8X/7kzrSAOY8OX8AP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QVB7BAAAA2wAAAA8AAAAAAAAAAAAAAAAAmAIAAGRycy9kb3du&#10;cmV2LnhtbFBLBQYAAAAABAAEAPUAAACGAwAAAAA=&#10;" fillcolor="#d9eff0 [662]" strokecolor="#46b2b5 [3206]" strokeweight="1pt">
                    <v:stroke joinstyle="miter"/>
                  </v:round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Metin Kutusu 20" o:spid="_x0000_s1072" type="#_x0000_t202" style="position:absolute;top:196;width:8528;height:4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vQMsIA&#10;AADbAAAADwAAAGRycy9kb3ducmV2LnhtbERPy2rCQBTdC/7DcAvudNKAItFRJCAtxS58bNzdZq5J&#10;6MydmJkmsV/vLApdHs57vR2sER21vnas4HWWgCAunK65VHA576dLED4gazSOScGDPGw349EaM+16&#10;PlJ3CqWIIewzVFCF0GRS+qIii37mGuLI3VxrMUTYllK32Mdwa2SaJAtpsebYUGFDeUXF9+nHKvjI&#10;9594/Ert8tfkb4fbrrlfrnOlJi/DbgUi0BD+xX/ud60gjevj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e9AywgAAANsAAAAPAAAAAAAAAAAAAAAAAJgCAABkcnMvZG93&#10;bnJldi54bWxQSwUGAAAAAAQABAD1AAAAhwMAAAAA&#10;" filled="f" stroked="f" strokeweight=".5pt">
                    <v:textbox>
                      <w:txbxContent>
                        <w:p w:rsidR="00A34F16" w:rsidRPr="00AA27DC" w:rsidRDefault="00A34F16" w:rsidP="00A34F16">
                          <w:pPr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A27DC">
                            <w:rPr>
                              <w:rFonts w:ascii="Montserrat" w:hAnsi="Montserrat"/>
                              <w:b/>
                              <w:sz w:val="12"/>
                              <w:szCs w:val="12"/>
                            </w:rPr>
                            <w:t>KESİNLİKLE KATILIYORUM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Resim 21" o:spid="_x0000_s1073" type="#_x0000_t75" style="position:absolute;left:3048;top:3342;width:2660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ZF3XDAAAA2wAAAA8AAABkcnMvZG93bnJldi54bWxEj8FqwzAQRO+B/oPYQm+JHB/a4kQOIVDo&#10;qdAkND4u1sYytlbG2jrO31eFQo/DzLxhtrvZ92qiMbaBDaxXGSjiOtiWGwPn09vyFVQUZIt9YDJw&#10;pwi78mGxxcKGG3/SdJRGJQjHAg04kaHQOtaOPMZVGIiTdw2jR0lybLQd8Zbgvtd5lj1rjy2nBYcD&#10;HRzV3fHbG+gubv8iNH2czpdKcl/dr19Va8zT47zfgBKa5T/81363BvI1/H5JP0C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1kXdcMAAADbAAAADwAAAAAAAAAAAAAAAACf&#10;AgAAZHJzL2Rvd25yZXYueG1sUEsFBgAAAAAEAAQA9wAAAI8DAAAAAA==&#10;">
                    <v:imagedata r:id="rId16" o:title=""/>
                    <v:path arrowok="t"/>
                  </v:shape>
                  <v:shape id="Metin Kutusu 29" o:spid="_x0000_s1074" type="#_x0000_t202" style="position:absolute;left:7275;top:98;width:8078;height:2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F5r8YA&#10;AADbAAAADwAAAGRycy9kb3ducmV2LnhtbESPQWvCQBSE7wX/w/KE3pqNgYpGVwmB0FLag5pLb6/Z&#10;ZxLMvo3Zrab++m6h4HGYmW+Y9XY0nbjQ4FrLCmZRDIK4srrlWkF5KJ4WIJxH1thZJgU/5GC7mTys&#10;MdX2yju67H0tAoRdigoa7/tUSlc1ZNBFticO3tEOBn2QQy31gNcAN51M4nguDbYcFhrsKW+oOu2/&#10;jYK3vPjA3VdiFrcuf3k/Zv25/HxW6nE6ZisQnkZ/D/+3X7WCZAl/X8IP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0F5r8YAAADbAAAADwAAAAAAAAAAAAAAAACYAgAAZHJz&#10;L2Rvd25yZXYueG1sUEsFBgAAAAAEAAQA9QAAAIsDAAAAAA==&#10;" filled="f" stroked="f" strokeweight=".5pt">
                    <v:textbox>
                      <w:txbxContent>
                        <w:p w:rsidR="00A34F16" w:rsidRPr="00AA27DC" w:rsidRDefault="00A34F16">
                          <w:pPr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A27DC">
                            <w:rPr>
                              <w:rFonts w:ascii="Montserrat" w:hAnsi="Montserrat"/>
                              <w:b/>
                              <w:sz w:val="12"/>
                              <w:szCs w:val="12"/>
                            </w:rPr>
                            <w:t>KATILIYORUM</w:t>
                          </w:r>
                        </w:p>
                      </w:txbxContent>
                    </v:textbox>
                  </v:shape>
                  <v:shape id="Resim 30" o:spid="_x0000_s1075" type="#_x0000_t75" style="position:absolute;left:9733;top:2949;width:2661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UP9jBAAAA2wAAAA8AAABkcnMvZG93bnJldi54bWxET89rwjAUvg/8H8ITvK3pFIp0jSIDQYaH&#10;WYWx26N5a4rNS22ytu6vN4fBjh/f72I72VYM1PvGsYKXJAVBXDndcK3gct4/r0H4gKyxdUwK7uRh&#10;u5k9FZhrN/KJhjLUIoawz1GBCaHLpfSVIYs+cR1x5L5dbzFE2NdS9zjGcNvKZZpm0mLDscFgR2+G&#10;qmv5YxWU79ffbMfm+HH4qjLClPeX26dSi/m0ewURaAr/4j/3QStYxfXxS/wBcvM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NUP9jBAAAA2wAAAA8AAAAAAAAAAAAAAAAAnwIA&#10;AGRycy9kb3ducmV2LnhtbFBLBQYAAAAABAAEAPcAAACNAwAAAAA=&#10;">
                    <v:imagedata r:id="rId17" o:title=""/>
                    <v:path arrowok="t"/>
                  </v:shape>
                  <v:shape id="Metin Kutusu 202" o:spid="_x0000_s1076" type="#_x0000_t202" style="position:absolute;left:14355;top:98;width:7626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9Qk8UA&#10;AADcAAAADwAAAGRycy9kb3ducmV2LnhtbESPQYvCMBSE78L+h/AWvGm6BUW6RpGCKKIHtZe9vW2e&#10;bdnmpdtErf56Iwgeh5n5hpnOO1OLC7WusqzgaxiBIM6trrhQkB2XgwkI55E11pZJwY0czGcfvSkm&#10;2l55T5eDL0SAsEtQQel9k0jp8pIMuqFtiIN3sq1BH2RbSN3iNcBNLeMoGkuDFYeFEhtKS8r/Dmej&#10;YJMud7j/jc3kXqer7WnR/Gc/I6X6n93iG4Snzr/Dr/ZaK4ijGJ5nwhG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1CTxQAAANwAAAAPAAAAAAAAAAAAAAAAAJgCAABkcnMv&#10;ZG93bnJldi54bWxQSwUGAAAAAAQABAD1AAAAigMAAAAA&#10;" filled="f" stroked="f" strokeweight=".5pt">
                    <v:textbox>
                      <w:txbxContent>
                        <w:p w:rsidR="00A34F16" w:rsidRPr="00AA27DC" w:rsidRDefault="00A34F16">
                          <w:pPr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A27DC">
                            <w:rPr>
                              <w:rFonts w:ascii="Montserrat" w:hAnsi="Montserrat"/>
                              <w:b/>
                              <w:sz w:val="12"/>
                              <w:szCs w:val="12"/>
                            </w:rPr>
                            <w:t>KARARSIZIM</w:t>
                          </w:r>
                        </w:p>
                      </w:txbxContent>
                    </v:textbox>
                  </v:shape>
                  <v:shape id="Resim 203" o:spid="_x0000_s1077" type="#_x0000_t75" style="position:absolute;left:16518;top:2851;width:2660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C+hnDAAAA3AAAAA8AAABkcnMvZG93bnJldi54bWxEj92KwjAUhO+FfYdwhL2RNVFBpGsUWXAp&#10;Ivj7AIfm2JY2J6XJ2u7bG0HwcpiZb5jlure1uFPrS8caJmMFgjhzpuRcw/Wy/VqA8AHZYO2YNPyT&#10;h/XqY7DExLiOT3Q/h1xECPsENRQhNImUPivIoh+7hjh6N9daDFG2uTQtdhFuazlVai4tlhwXCmzo&#10;p6CsOv9ZDXZUL9Tm6Dqqdr8mPaVZpQ57rT+H/eYbRKA+vMOvdmo0TNUMnmfiEZCr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cL6GcMAAADcAAAADwAAAAAAAAAAAAAAAACf&#10;AgAAZHJzL2Rvd25yZXYueG1sUEsFBgAAAAAEAAQA9wAAAI8DAAAAAA==&#10;">
                    <v:imagedata r:id="rId18" o:title=""/>
                    <v:path arrowok="t"/>
                  </v:shape>
                  <v:shape id="Resim 204" o:spid="_x0000_s1078" type="#_x0000_t75" style="position:absolute;left:23105;top:3146;width:2661;height:26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dbGzLEAAAA3AAAAA8AAABkcnMvZG93bnJldi54bWxEj8FqwzAQRO+F/oPYQi6hlhJCMK6VEAol&#10;IaGHuvmAxdrKptLKWGri/H1VCPQ4zMwbpt5O3okLjbEPrGFRKBDEbTA9Ww3nz7fnEkRMyAZdYNJw&#10;owjbzeNDjZUJV/6gS5OsyBCOFWroUhoqKWPbkcdYhIE4e19h9JiyHK00I14z3Du5VGotPfacFzoc&#10;6LWj9rv58Rpo9746nhf7+XA8KXuwN2fLxmk9e5p2LyASTek/fG8fjIalWsHfmXwE5OY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FdbGzLEAAAA3AAAAA8AAAAAAAAAAAAAAAAA&#10;nwIAAGRycy9kb3ducmV2LnhtbFBLBQYAAAAABAAEAPcAAACQAwAAAAA=&#10;">
                    <v:imagedata r:id="rId19" o:title=""/>
                    <v:path arrowok="t"/>
                  </v:shape>
                  <v:shape id="Metin Kutusu 205" o:spid="_x0000_s1079" type="#_x0000_t202" style="position:absolute;left:20549;top:98;width:878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bI58YA&#10;AADcAAAADwAAAGRycy9kb3ducmV2LnhtbESPQWvCQBSE74X+h+UVems2BiySZhUJSKXoQZtLb6/Z&#10;ZxLMvk2zaxL99d1CweMwM98w2WoyrRiod41lBbMoBkFcWt1wpaD43LwsQDiPrLG1TAqu5GC1fHzI&#10;MNV25AMNR1+JAGGXooLa+y6V0pU1GXSR7YiDd7K9QR9kX0nd4xjgppVJHL9Kgw2HhRo7ymsqz8eL&#10;UfCRb/Z4+E7M4tbm77vTuvspvuZKPT9N6zcQniZ/D/+3t1pBEs/h70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bI58YAAADcAAAADwAAAAAAAAAAAAAAAACYAgAAZHJz&#10;L2Rvd25yZXYueG1sUEsFBgAAAAAEAAQA9QAAAIsDAAAAAA==&#10;" filled="f" stroked="f" strokeweight=".5pt">
                    <v:textbox>
                      <w:txbxContent>
                        <w:p w:rsidR="00AA27DC" w:rsidRPr="00AA27DC" w:rsidRDefault="00AA27DC">
                          <w:pPr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A27DC">
                            <w:rPr>
                              <w:rFonts w:ascii="Montserrat" w:hAnsi="Montserrat"/>
                              <w:b/>
                              <w:sz w:val="12"/>
                              <w:szCs w:val="12"/>
                            </w:rPr>
                            <w:t>KATILMIYORUM</w:t>
                          </w:r>
                        </w:p>
                      </w:txbxContent>
                    </v:textbox>
                  </v:shape>
                  <v:shape id="Metin Kutusu 206" o:spid="_x0000_s1080" type="#_x0000_t202" style="position:absolute;left:26645;top:884;width:9576;height:2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RWkMYA&#10;AADcAAAADwAAAGRycy9kb3ducmV2LnhtbESPT2vCQBTE74V+h+UVems2BioSs4YQEEtpD/65eHtm&#10;n0kw+zZmtxr99N1CweMwM79hsnw0nbjQ4FrLCiZRDIK4srrlWsFuu3ybgXAeWWNnmRTcyEG+eH7K&#10;MNX2ymu6bHwtAoRdigoa7/tUSlc1ZNBFticO3tEOBn2QQy31gNcAN51M4ngqDbYcFhrsqWyoOm1+&#10;jILPcvmN60NiZveuXH0di/68278r9foyFnMQnkb/CP+3P7SCJJ7C35lw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RWkMYAAADcAAAADwAAAAAAAAAAAAAAAACYAgAAZHJz&#10;L2Rvd25yZXYueG1sUEsFBgAAAAAEAAQA9QAAAIsDAAAAAA==&#10;" filled="f" stroked="f" strokeweight=".5pt">
                    <v:textbox>
                      <w:txbxContent>
                        <w:p w:rsidR="00AA27DC" w:rsidRPr="00AA27DC" w:rsidRDefault="00AA27DC" w:rsidP="00AA27DC">
                          <w:pPr>
                            <w:spacing w:before="0" w:after="0" w:line="240" w:lineRule="auto"/>
                            <w:jc w:val="center"/>
                            <w:rPr>
                              <w:rFonts w:ascii="Montserrat" w:hAnsi="Montserrat"/>
                              <w:b/>
                              <w:sz w:val="12"/>
                              <w:szCs w:val="12"/>
                            </w:rPr>
                          </w:pPr>
                          <w:r w:rsidRPr="00AA27DC">
                            <w:rPr>
                              <w:rFonts w:ascii="Montserrat" w:hAnsi="Montserrat"/>
                              <w:b/>
                              <w:sz w:val="12"/>
                              <w:szCs w:val="12"/>
                            </w:rPr>
                            <w:t>KESİNLİKLE</w:t>
                          </w:r>
                        </w:p>
                        <w:p w:rsidR="00AA27DC" w:rsidRPr="00AA27DC" w:rsidRDefault="00AA27DC" w:rsidP="00AA27DC">
                          <w:pPr>
                            <w:spacing w:before="0" w:after="0" w:line="240" w:lineRule="auto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A27DC">
                            <w:rPr>
                              <w:rFonts w:ascii="Montserrat" w:hAnsi="Montserrat"/>
                              <w:b/>
                              <w:sz w:val="12"/>
                              <w:szCs w:val="12"/>
                            </w:rPr>
                            <w:t>KATILMIYORUM</w:t>
                          </w:r>
                        </w:p>
                      </w:txbxContent>
                    </v:textbox>
                  </v:shape>
                  <v:shape id="Resim 207" o:spid="_x0000_s1081" type="#_x0000_t75" style="position:absolute;left:30185;top:3342;width:2660;height:26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nMYEnFAAAA3AAAAA8AAABkcnMvZG93bnJldi54bWxEj0FrwkAUhO+F/oflFXopZtOAiaSuIpZC&#10;1ZPRQ4+P7DNJm30bsqtJ++u7guBxmJlvmPlyNK24UO8aywpeoxgEcWl1w5WC4+FjMgPhPLLG1jIp&#10;+CUHy8XjwxxzbQfe06XwlQgQdjkqqL3vcildWZNBF9mOOHgn2xv0QfaV1D0OAW5amcRxKg02HBZq&#10;7GhdU/lTnI2CF0wcvW9paE7ffP6a/mV2k+6Uen4aV28gPI3+Hr61P7WCJM7geiYcAbn4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ZzGBJxQAAANwAAAAPAAAAAAAAAAAAAAAA&#10;AJ8CAABkcnMvZG93bnJldi54bWxQSwUGAAAAAAQABAD3AAAAkQMAAAAA&#10;">
                    <v:imagedata r:id="rId20" o:title=""/>
                    <v:path arrowok="t"/>
                  </v:shape>
                  <v:rect id="Dikdörtgen 241" o:spid="_x0000_s1082" style="position:absolute;left:3238;top:7110;width:1975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2u4MQA&#10;AADcAAAADwAAAGRycy9kb3ducmV2LnhtbESPT2sCMRTE7wW/Q3hCbzXrUkVWo4il0FPBv7S35+Y1&#10;Wbp52W5SXb+9EQSPw8z8hpktOleLE7Wh8qxgOMhAEJdeV2wU7LbvLxMQISJrrD2TggsFWMx7TzMs&#10;tD/zmk6baESCcChQgY2xKaQMpSWHYeAb4uT9+NZhTLI1Urd4TnBXyzzLxtJhxWnBYkMrS+Xv5t8p&#10;+LbWdO7L7LLDnxwdtaw/3/K9Us/9bjkFEamLj/C9/aEV5K9D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adruDEAAAA3AAAAA8AAAAAAAAAAAAAAAAAmAIAAGRycy9k&#10;b3ducmV2LnhtbFBLBQYAAAAABAAEAPUAAACJAwAAAAA=&#10;" fillcolor="white [3212]" strokecolor="#7d7d74 [1614]" strokeweight="1pt"/>
                  <v:rect id="Dikdörtgen 246" o:spid="_x0000_s1083" style="position:absolute;left:3238;top:10984;width:1980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Q2lMQA&#10;AADcAAAADwAAAGRycy9kb3ducmV2LnhtbESPT2sCMRTE70K/Q3gFb5p1USlbo0iL4EnwT0t7e928&#10;Jks3L+sm6vrtjSD0OMzMb5jZonO1OFMbKs8KRsMMBHHpdcVGwWG/GryACBFZY+2ZFFwpwGL+1Jth&#10;of2Ft3TeRSMShEOBCmyMTSFlKC05DEPfECfv17cOY5KtkbrFS4K7WuZZNpUOK04LFht6s1T+7U5O&#10;wbe1pnNf5pB9HuXkR8t6855/KNV/7pavICJ18T/8aK+1gnw8hfuZd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0NpTEAAAA3AAAAA8AAAAAAAAAAAAAAAAAmAIAAGRycy9k&#10;b3ducmV2LnhtbFBLBQYAAAAABAAEAPUAAACJAwAAAAA=&#10;" fillcolor="white [3212]" strokecolor="#7d7d74 [1614]" strokeweight="1pt"/>
                  <v:rect id="Dikdörtgen 251" o:spid="_x0000_s1084" style="position:absolute;left:3238;top:14738;width:1980;height:19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Q4PcMA&#10;AADcAAAADwAAAGRycy9kb3ducmV2LnhtbESPT2sCMRTE74V+h/AK3mrWBUtZjVJaBE+Cf9Hbc/NM&#10;Fjcv203U7bc3gtDjMDO/YcbTztXiSm2oPCsY9DMQxKXXFRsFm/Xs/RNEiMgaa8+k4I8CTCevL2Ms&#10;tL/xkq6raESCcChQgY2xKaQMpSWHoe8b4uSdfOswJtkaqVu8JbirZZ5lH9JhxWnBYkPflsrz6uIU&#10;HKw1ndubTbb7lcOjlvXiJ98q1XvrvkYgInXxP/xsz7WCfDiAx5l0BOTk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0Q4PcMAAADcAAAADwAAAAAAAAAAAAAAAACYAgAAZHJzL2Rv&#10;d25yZXYueG1sUEsFBgAAAAAEAAQA9QAAAIgDAAAAAA==&#10;" fillcolor="white [3212]" strokecolor="#7d7d74 [1614]" strokeweight="1pt"/>
                </v:group>
                <v:rect id="Dikdörtgen 217" o:spid="_x0000_s1085" style="position:absolute;left:3244;top:19074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u8EsQA&#10;AADcAAAADwAAAGRycy9kb3ducmV2LnhtbESPT2sCMRTE7wW/Q3hCbzXrQlVWo4il0FPBv7S35+Y1&#10;Wbp52W5SXb+9EQSPw8z8hpktOleLE7Wh8qxgOMhAEJdeV2wU7LbvLxMQISJrrD2TggsFWMx7TzMs&#10;tD/zmk6baESCcChQgY2xKaQMpSWHYeAb4uT9+NZhTLI1Urd4TnBXyzzLRtJhxWnBYkMrS+Xv5t8p&#10;+LbWdO7L7LLDn3w9all/vuV7pZ773XIKIlIXH+F7+0MryIdj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LvBLEAAAA3AAAAA8AAAAAAAAAAAAAAAAAmAIAAGRycy9k&#10;b3ducmV2LnhtbFBLBQYAAAAABAAEAPUAAACJAwAAAAA=&#10;" fillcolor="white [3212]" strokecolor="#7d7d74 [1614]" strokeweight="1pt"/>
                <v:rect id="Dikdörtgen 273" o:spid="_x0000_s1086" style="position:absolute;left:3244;top:22909;width:1975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29fscQA&#10;AADcAAAADwAAAGRycy9kb3ducmV2LnhtbESPQWsCMRSE7wX/Q3hCbzXrllZZjSIVoadCrYrenptn&#10;srh52W5S3f57IxR6HGbmG2Y671wtLtSGyrOC4SADQVx6XbFRsPlaPY1BhIissfZMCn4pwHzWe5hi&#10;of2VP+myjkYkCIcCFdgYm0LKUFpyGAa+IU7eybcOY5KtkbrFa4K7WuZZ9iodVpwWLDb0Zqk8r3+c&#10;goO1pnN7s8l23/LlqGX9scy3Sj32u8UERKQu/of/2u9aQT56hvuZdAT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dvX7HEAAAA3AAAAA8AAAAAAAAAAAAAAAAAmAIAAGRycy9k&#10;b3ducmV2LnhtbFBLBQYAAAAABAAEAPUAAACJAwAAAAA=&#10;" fillcolor="white [3212]" strokecolor="#7d7d74 [1614]" strokeweight="1pt"/>
                <v:rect id="Dikdörtgen 274" o:spid="_x0000_s1087" style="position:absolute;left:3244;top:26940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HxcQA&#10;AADcAAAADwAAAGRycy9kb3ducmV2LnhtbESPQWsCMRSE7wX/Q3hCbzXr0lZZjSIVoadCrYrenptn&#10;srh52W5S3f57IxR6HGbmG2Y671wtLtSGyrOC4SADQVx6XbFRsPlaPY1BhIissfZMCn4pwHzWe5hi&#10;of2VP+myjkYkCIcCFdgYm0LKUFpyGAa+IU7eybcOY5KtkbrFa4K7WuZZ9iodVpwWLDb0Zqk8r3+c&#10;goO1pnN7s8l23/LlqGX9scy3Sj32u8UERKQu/of/2u9aQT56hvuZdAT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Gx8XEAAAA3AAAAA8AAAAAAAAAAAAAAAAAmAIAAGRycy9k&#10;b3ducmV2LnhtbFBLBQYAAAAABAAEAPUAAACJAwAAAAA=&#10;" fillcolor="white [3212]" strokecolor="#7d7d74 [1614]" strokeweight="1pt"/>
                <v:rect id="Dikdörtgen 449" o:spid="_x0000_s1088" style="position:absolute;left:3244;top:31069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BgHsUA&#10;AADcAAAADwAAAGRycy9kb3ducmV2LnhtbESPT2sCMRTE7wW/Q3hCb92sYqWuRimVgqdC/Ye9vW6e&#10;yeLmZd1E3X77piD0OMzMb5jZonO1uFIbKs8KBlkOgrj0umKjYLt5f3oBESKyxtozKfihAIt572GG&#10;hfY3/qTrOhqRIBwKVGBjbAopQ2nJYch8Q5y8o28dxiRbI3WLtwR3tRzm+Vg6rDgtWGzozVJ5Wl+c&#10;gi9rTecOZpvvz/L5W8v6YzncKfXY716nICJ18T98b6+0gtFoAn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oGAexQAAANwAAAAPAAAAAAAAAAAAAAAAAJgCAABkcnMv&#10;ZG93bnJldi54bWxQSwUGAAAAAAQABAD1AAAAigMAAAAA&#10;" fillcolor="white [3212]" strokecolor="#7d7d74 [1614]" strokeweight="1pt"/>
                <v:rect id="Dikdörtgen 450" o:spid="_x0000_s1089" style="position:absolute;left:3244;top:34904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NfXsEA&#10;AADcAAAADwAAAGRycy9kb3ducmV2LnhtbERPy2oCMRTdF/oP4QrddTJKFRmNIpVCVwWf6O46uSaD&#10;k5txkur4982i4PJw3tN552pxozZUnhX0sxwEcel1xUbBdvP1PgYRIrLG2jMpeFCA+ez1ZYqF9nde&#10;0W0djUghHApUYGNsCilDaclhyHxDnLizbx3GBFsjdYv3FO5qOcjzkXRYcWqw2NCnpfKy/nUKjtaa&#10;zh3MNt9f5fCkZf2zHOyUeut1iwmISF18iv/d31rBxzDNT2fSEZC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DX17BAAAA3AAAAA8AAAAAAAAAAAAAAAAAmAIAAGRycy9kb3du&#10;cmV2LnhtbFBLBQYAAAAABAAEAPUAAACGAwAAAAA=&#10;" fillcolor="white [3212]" strokecolor="#7d7d74 [1614]" strokeweight="1pt"/>
                <v:rect id="Dikdörtgen 451" o:spid="_x0000_s1090" style="position:absolute;left:3244;top:38345;width:1980;height:190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/6xcQA&#10;AADcAAAADwAAAGRycy9kb3ducmV2LnhtbESPT2sCMRTE70K/Q3iF3jSrqMhqlNJS8CT4r9Tbc/NM&#10;lm5etptU129vBMHjMDO/YWaL1lXiTE0oPSvo9zIQxIXXJRsFu+1XdwIiRGSNlWdScKUAi/lLZ4a5&#10;9hde03kTjUgQDjkqsDHWuZShsOQw9HxNnLyTbxzGJBsjdYOXBHeVHGTZWDosOS1YrOnDUvG7+XcK&#10;Dtaa1v2YXfb9J0dHLavV52Cv1Ntr+z4FEamNz/CjvdQKhqM+3M+kI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P+sXEAAAA3AAAAA8AAAAAAAAAAAAAAAAAmAIAAGRycy9k&#10;b3ducmV2LnhtbFBLBQYAAAAABAAEAPUAAACJAwAAAAA=&#10;" fillcolor="white [3212]" strokecolor="#7d7d74 [1614]" strokeweight="1pt"/>
                <v:rect id="Dikdörtgen 452" o:spid="_x0000_s1091" style="position:absolute;left:3244;top:42475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1kssQA&#10;AADcAAAADwAAAGRycy9kb3ducmV2LnhtbESPT2sCMRTE70K/Q3gFb5p10VK2RpEWwZPgv9LeXjev&#10;ydLNy7qJun57IxQ8DjPzG2Y671wtztSGyrOC0TADQVx6XbFRsN8tB68gQkTWWHsmBVcKMJ899aZY&#10;aH/hDZ230YgE4VCgAhtjU0gZSksOw9A3xMn79a3DmGRrpG7xkuCulnmWvUiHFacFiw29Wyr/tien&#10;4Nta07kvs88+j3Lyo2W9/sgPSvWfu8UbiEhdfIT/2yutYDzJ4X4mHQE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dZLLEAAAA3AAAAA8AAAAAAAAAAAAAAAAAmAIAAGRycy9k&#10;b3ducmV2LnhtbFBLBQYAAAAABAAEAPUAAACJAwAAAAA=&#10;" fillcolor="white [3212]" strokecolor="#7d7d74 [1614]" strokeweight="1pt"/>
                <v:rect id="Dikdörtgen 453" o:spid="_x0000_s1092" style="position:absolute;left:3244;top:46309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HBKcUA&#10;AADcAAAADwAAAGRycy9kb3ducmV2LnhtbESPT2sCMRTE70K/Q3gFb262VotsjVIqBU+Cf1rs7XXz&#10;mizdvKybqOu3N4LQ4zAzv2Gm887V4kRtqDwreMpyEMSl1xUbBbvtx2ACIkRkjbVnUnChAPPZQ2+K&#10;hfZnXtNpE41IEA4FKrAxNoWUobTkMGS+IU7er28dxiRbI3WL5wR3tRzm+Yt0WHFasNjQu6Xyb3N0&#10;Cr6tNZ3bm13+dZDjHy3r1WL4qVT/sXt7BRGpi//he3upFYzGz3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kcEpxQAAANwAAAAPAAAAAAAAAAAAAAAAAJgCAABkcnMv&#10;ZG93bnJldi54bWxQSwUGAAAAAAQABAD1AAAAigMAAAAA&#10;" fillcolor="white [3212]" strokecolor="#7d7d74 [1614]" strokeweight="1pt"/>
                <v:rect id="Dikdörtgen 454" o:spid="_x0000_s1093" style="position:absolute;left:3244;top:50439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hZXcQA&#10;AADcAAAADwAAAGRycy9kb3ducmV2LnhtbESPT2sCMRTE74LfIbyCN81WtJTVKMUieBL801Jvz80z&#10;Wbp52W6irt/eCAWPw8z8hpnOW1eJCzWh9KzgdZCBIC68Ltko2O+W/XcQISJrrDyTghsFmM+6nSnm&#10;2l95Q5dtNCJBOOSowMZY51KGwpLDMPA1cfJOvnEYk2yM1A1eE9xVcphlb9JhyWnBYk0LS8Xv9uwU&#10;HKw1rfsx++z7T46PWlbrz+GXUr2X9mMCIlIbn+H/9korGI1H8DiTjoC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4WV3EAAAA3AAAAA8AAAAAAAAAAAAAAAAAmAIAAGRycy9k&#10;b3ducmV2LnhtbFBLBQYAAAAABAAEAPUAAACJAwAAAAA=&#10;" fillcolor="white [3212]" strokecolor="#7d7d74 [1614]" strokeweight="1pt"/>
                <v:rect id="Dikdörtgen 455" o:spid="_x0000_s1094" style="position:absolute;left:3244;top:54470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T8xsQA&#10;AADcAAAADwAAAGRycy9kb3ducmV2LnhtbESPT2sCMRTE70K/Q3gFb5pV3FK2RpEWwZPgv9LeXjev&#10;ydLNy7qJun57IxQ8DjPzG2Y671wtztSGyrOC0TADQVx6XbFRsN8tB68gQkTWWHsmBVcKMJ899aZY&#10;aH/hDZ230YgE4VCgAhtjU0gZSksOw9A3xMn79a3DmGRrpG7xkuCuluMse5EOK04LFht6t1T+bU9O&#10;wbe1pnNfZp99HmX+o2W9/hgflOo/d4s3EJG6+Aj/t1dawSTP4X4mHQE5u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0/MbEAAAA3AAAAA8AAAAAAAAAAAAAAAAAmAIAAGRycy9k&#10;b3ducmV2LnhtbFBLBQYAAAAABAAEAPUAAACJAwAAAAA=&#10;" fillcolor="white [3212]" strokecolor="#7d7d74 [1614]" strokeweight="1pt"/>
                <v:rect id="Dikdörtgen 456" o:spid="_x0000_s1095" style="position:absolute;left:3244;top:58403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ZiscUA&#10;AADcAAAADwAAAGRycy9kb3ducmV2LnhtbESPT2sCMRTE74V+h/CE3mpWqSKr2UUqhZ4K9R96e928&#10;Joubl3WT6vbbNwXB4zAzv2EWZe8acaEu1J4VjIYZCOLK65qNgu3m7XkGIkRkjY1nUvBLAcri8WGB&#10;ufZX/qTLOhqRIBxyVGBjbHMpQ2XJYRj6ljh5375zGJPsjNQdXhPcNXKcZVPpsOa0YLGlV0vVaf3j&#10;FBytNb07mG22P8vJl5bNx2q8U+pp0C/nICL18R6+td+1gpfJFP7PpCMg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5mKxxQAAANwAAAAPAAAAAAAAAAAAAAAAAJgCAABkcnMv&#10;ZG93bnJldi54bWxQSwUGAAAAAAQABAD1AAAAigMAAAAA&#10;" fillcolor="white [3212]" strokecolor="#7d7d74 [1614]" strokeweight="1pt"/>
                <v:rect id="Dikdörtgen 457" o:spid="_x0000_s1096" style="position:absolute;left:3244;top:62139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rHKsUA&#10;AADcAAAADwAAAGRycy9kb3ducmV2LnhtbESPT2sCMRTE70K/Q3gFb262Uq1sjVIqBU+Cf1rs7XXz&#10;mizdvKybqOu3N4LQ4zAzv2Gm887V4kRtqDwreMpyEMSl1xUbBbvtx2ACIkRkjbVnUnChAPPZQ2+K&#10;hfZnXtNpE41IEA4FKrAxNoWUobTkMGS+IU7er28dxiRbI3WL5wR3tRzm+Vg6rDgtWGzo3VL5tzk6&#10;Bd/Wms7tzS7/OsjRj5b1ajH8VKr/2L29gojUxf/wvb3UCp5HL3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qscqxQAAANwAAAAPAAAAAAAAAAAAAAAAAJgCAABkcnMv&#10;ZG93bnJldi54bWxQSwUGAAAAAAQABAD1AAAAigMAAAAA&#10;" fillcolor="white [3212]" strokecolor="#7d7d74 [1614]" strokeweight="1pt"/>
                <v:rect id="Dikdörtgen 458" o:spid="_x0000_s1097" style="position:absolute;left:3244;top:65876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VTWMEA&#10;AADcAAAADwAAAGRycy9kb3ducmV2LnhtbERPy2oCMRTdF/oP4QrddTJKFRmNIpVCVwWf6O46uSaD&#10;k5txkur4982i4PJw3tN552pxozZUnhX0sxwEcel1xUbBdvP1PgYRIrLG2jMpeFCA+ez1ZYqF9nde&#10;0W0djUghHApUYGNsCilDaclhyHxDnLizbx3GBFsjdYv3FO5qOcjzkXRYcWqw2NCnpfKy/nUKjtaa&#10;zh3MNt9f5fCkZf2zHOyUeut1iwmISF18iv/d31rBxzCtTWfSEZC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1U1jBAAAA3AAAAA8AAAAAAAAAAAAAAAAAmAIAAGRycy9kb3du&#10;cmV2LnhtbFBLBQYAAAAABAAEAPUAAACGAwAAAAA=&#10;" fillcolor="white [3212]" strokecolor="#7d7d74 [1614]" strokeweight="1pt"/>
                <v:rect id="Dikdörtgen 459" o:spid="_x0000_s1098" style="position:absolute;left:10127;top:7472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n2w8UA&#10;AADcAAAADwAAAGRycy9kb3ducmV2LnhtbESPT2sCMRTE70K/Q3gFb262UqVujVIqBU+Cf1rs7XXz&#10;mizdvKybqOu3N4LQ4zAzv2Gm887V4kRtqDwreMpyEMSl1xUbBbvtx+AFRIjIGmvPpOBCAeazh94U&#10;C+3PvKbTJhqRIBwKVGBjbAopQ2nJYch8Q5y8X986jEm2RuoWzwnuajnM87F0WHFasNjQu6Xyb3N0&#10;Cr6tNZ3bm13+dZCjHy3r1WL4qVT/sXt7BRGpi//he3upFTyPJn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efbDxQAAANwAAAAPAAAAAAAAAAAAAAAAAJgCAABkcnMv&#10;ZG93bnJldi54bWxQSwUGAAAAAAQABAD1AAAAigMAAAAA&#10;" fillcolor="white [3212]" strokecolor="#7d7d74 [1614]" strokeweight="1pt"/>
                <v:rect id="Dikdörtgen 460" o:spid="_x0000_s1099" style="position:absolute;left:10127;top:11307;width:1975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+V48EA&#10;AADcAAAADwAAAGRycy9kb3ducmV2LnhtbERPz2vCMBS+D/Y/hCfsNlPLJlKNRTYET4M5Fb09m2dS&#10;bF66JtP635vDwOPH93tW9q4RF+pC7VnBaJiBIK68rtko2PwsXycgQkTW2HgmBTcKUM6fn2ZYaH/l&#10;b7qsoxEphEOBCmyMbSFlqCw5DEPfEifu5DuHMcHOSN3hNYW7RuZZNpYOa04NFlv6sFSd139OwcFa&#10;07u92WS7X/l+1LL5+sy3Sr0M+sUURKQ+PsT/7pVW8DZO89OZdAT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vlePBAAAA3AAAAA8AAAAAAAAAAAAAAAAAmAIAAGRycy9kb3du&#10;cmV2LnhtbFBLBQYAAAAABAAEAPUAAACGAwAAAAA=&#10;" fillcolor="white [3212]" strokecolor="#7d7d74 [1614]" strokeweight="1pt"/>
                <v:rect id="Dikdörtgen 461" o:spid="_x0000_s1100" style="position:absolute;left:10127;top:15338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MweMQA&#10;AADcAAAADwAAAGRycy9kb3ducmV2LnhtbESPT2sCMRTE70K/Q3iF3jSrqMhqlNIieCrUP6Xenptn&#10;snTzsm5SXb+9EQSPw8z8hpktWleJMzWh9Kyg38tAEBdel2wUbDfL7gREiMgaK8+k4EoBFvOXzgxz&#10;7S/8Ted1NCJBOOSowMZY51KGwpLD0PM1cfKOvnEYk2yM1A1eEtxVcpBlY+mw5LRgsaYPS8Xf+t8p&#10;2FtrWvdrttnPSY4OWlZfn4OdUm+v7fsURKQ2PsOP9korGI77cD+Tjo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tjMHjEAAAA3AAAAA8AAAAAAAAAAAAAAAAAmAIAAGRycy9k&#10;b3ducmV2LnhtbFBLBQYAAAAABAAEAPUAAACJAwAAAAA=&#10;" fillcolor="white [3212]" strokecolor="#7d7d74 [1614]" strokeweight="1pt"/>
                <v:rect id="Dikdörtgen 462" o:spid="_x0000_s1101" style="position:absolute;left:10127;top:19467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GuD8QA&#10;AADcAAAADwAAAGRycy9kb3ducmV2LnhtbESPT2sCMRTE70K/Q3gFb5p1USlbo0iL4EnwT0t7e928&#10;Jks3L+sm6vrtjSD0OMzMb5jZonO1OFMbKs8KRsMMBHHpdcVGwWG/GryACBFZY+2ZFFwpwGL+1Jth&#10;of2Ft3TeRSMShEOBCmyMTSFlKC05DEPfECfv17cOY5KtkbrFS4K7WuZZNpUOK04LFht6s1T+7U5O&#10;wbe1pnNf5pB9HuXkR8t6855/KNV/7pavICJ18T/8aK+1gvE0h/uZdATk/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xrg/EAAAA3AAAAA8AAAAAAAAAAAAAAAAAmAIAAGRycy9k&#10;b3ducmV2LnhtbFBLBQYAAAAABAAEAPUAAACJAwAAAAA=&#10;" fillcolor="white [3212]" strokecolor="#7d7d74 [1614]" strokeweight="1pt"/>
                <v:rect id="Dikdörtgen 463" o:spid="_x0000_s1102" style="position:absolute;left:10127;top:23302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0LlMQA&#10;AADcAAAADwAAAGRycy9kb3ducmV2LnhtbESPQWsCMRSE70L/Q3hCb5rVqshqlNJS8CRUrejtuXkm&#10;i5uX7Sbq9t83BaHHYWa+YebL1lXiRk0oPSsY9DMQxIXXJRsFu+1HbwoiRGSNlWdS8EMBlounzhxz&#10;7e/8SbdNNCJBOOSowMZY51KGwpLD0Pc1cfLOvnEYk2yM1A3eE9xVcphlE+mw5LRgsaY3S8Vlc3UK&#10;jtaa1h3MLtt/y/FJy2r9PvxS6rnbvs5ARGrjf/jRXmkFo8kL/J1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T9C5TEAAAA3AAAAA8AAAAAAAAAAAAAAAAAmAIAAGRycy9k&#10;b3ducmV2LnhtbFBLBQYAAAAABAAEAPUAAACJAwAAAAA=&#10;" fillcolor="white [3212]" strokecolor="#7d7d74 [1614]" strokeweight="1pt"/>
                <v:rect id="Dikdörtgen 464" o:spid="_x0000_s1103" style="position:absolute;left:10127;top:27137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ST4MMA&#10;AADcAAAADwAAAGRycy9kb3ducmV2LnhtbESPQWsCMRSE74L/IbyCN81WVMpqlGIRPAlaW+rtuXkm&#10;Szcv203U9d8boeBxmJlvmNmidZW4UBNKzwpeBxkI4sLrko2C/eeq/wYiRGSNlWdScKMAi3m3M8Nc&#10;+ytv6bKLRiQIhxwV2BjrXMpQWHIYBr4mTt7JNw5jko2RusFrgrtKDrNsIh2WnBYs1rS0VPzuzk7B&#10;wVrTuh+zz77/5PioZbX5GH4p1Xtp36cgIrXxGf5vr7WC0WQEjzPpCMj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ST4MMAAADcAAAADwAAAAAAAAAAAAAAAACYAgAAZHJzL2Rv&#10;d25yZXYueG1sUEsFBgAAAAAEAAQA9QAAAIgDAAAAAA==&#10;" fillcolor="white [3212]" strokecolor="#7d7d74 [1614]" strokeweight="1pt"/>
                <v:rect id="Dikdörtgen 465" o:spid="_x0000_s1104" style="position:absolute;left:10028;top:31168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g2e8UA&#10;AADcAAAADwAAAGRycy9kb3ducmV2LnhtbESPT2sCMRTE74V+h/CE3mpWqSKr2UUqhZ4K9R96e928&#10;Joubl3WT6vbbNwXB4zAzv2EWZe8acaEu1J4VjIYZCOLK65qNgu3m7XkGIkRkjY1nUvBLAcri8WGB&#10;ufZX/qTLOhqRIBxyVGBjbHMpQ2XJYRj6ljh5375zGJPsjNQdXhPcNXKcZVPpsOa0YLGlV0vVaf3j&#10;FBytNb07mG22P8vJl5bNx2q8U+pp0C/nICL18R6+td+1gpfpBP7PpCMg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WDZ7xQAAANwAAAAPAAAAAAAAAAAAAAAAAJgCAABkcnMv&#10;ZG93bnJldi54bWxQSwUGAAAAAAQABAD1AAAAigMAAAAA&#10;" fillcolor="white [3212]" strokecolor="#7d7d74 [1614]" strokeweight="1pt"/>
                <v:rect id="Dikdörtgen 466" o:spid="_x0000_s1105" style="position:absolute;left:10028;top:35101;width:1975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qoDMQA&#10;AADcAAAADwAAAGRycy9kb3ducmV2LnhtbESPQWsCMRSE74L/ITyhNzer2KVsjSKK4KlQtaW9vW5e&#10;k6Wbl3WT6vbfG0HocZiZb5j5sneNOFMXas8KJlkOgrjyumaj4HjYjp9AhIissfFMCv4owHIxHMyx&#10;1P7Cr3TeRyMShEOJCmyMbSllqCw5DJlviZP37TuHMcnOSN3hJcFdI6d5XkiHNacFiy2tLVU/+1+n&#10;4NNa07sPc8zfT/LxS8vmZTN9U+ph1K+eQUTq43/43t5pBbOigNuZdATk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KqAzEAAAA3AAAAA8AAAAAAAAAAAAAAAAAmAIAAGRycy9k&#10;b3ducmV2LnhtbFBLBQYAAAAABAAEAPUAAACJAwAAAAA=&#10;" fillcolor="white [3212]" strokecolor="#7d7d74 [1614]" strokeweight="1pt"/>
                <v:rect id="Dikdörtgen 467" o:spid="_x0000_s1106" style="position:absolute;left:10028;top:38837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YNl8UA&#10;AADcAAAADwAAAGRycy9kb3ducmV2LnhtbESPT2sCMRTE70K/Q3gFb262Uq1sjVIqBU+Cf1rs7XXz&#10;mizdvKybqOu3N4LQ4zAzv2Gm887V4kRtqDwreMpyEMSl1xUbBbvtx2ACIkRkjbVnUnChAPPZQ2+K&#10;hfZnXtNpE41IEA4FKrAxNoWUobTkMGS+IU7er28dxiRbI3WL5wR3tRzm+Vg6rDgtWGzo3VL5tzk6&#10;Bd/Wms7tzS7/OsjRj5b1ajH8VKr/2L29gojUxf/wvb3UCp7HL3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g2XxQAAANwAAAAPAAAAAAAAAAAAAAAAAJgCAABkcnMv&#10;ZG93bnJldi54bWxQSwUGAAAAAAQABAD1AAAAigMAAAAA&#10;" fillcolor="white [3212]" strokecolor="#7d7d74 [1614]" strokeweight="1pt"/>
                <v:rect id="Dikdörtgen 468" o:spid="_x0000_s1107" style="position:absolute;left:10028;top:42868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mZ5cEA&#10;AADcAAAADwAAAGRycy9kb3ducmV2LnhtbERPz2vCMBS+D/Y/hCfsNlPLJlKNRTYET4M5Fb09m2dS&#10;bF66JtP635vDwOPH93tW9q4RF+pC7VnBaJiBIK68rtko2PwsXycgQkTW2HgmBTcKUM6fn2ZYaH/l&#10;b7qsoxEphEOBCmyMbSFlqCw5DEPfEifu5DuHMcHOSN3hNYW7RuZZNpYOa04NFlv6sFSd139OwcFa&#10;07u92WS7X/l+1LL5+sy3Sr0M+sUURKQ+PsT/7pVW8DZOa9OZdAT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ZmeXBAAAA3AAAAA8AAAAAAAAAAAAAAAAAmAIAAGRycy9kb3du&#10;cmV2LnhtbFBLBQYAAAAABAAEAPUAAACGAwAAAAA=&#10;" fillcolor="white [3212]" strokecolor="#7d7d74 [1614]" strokeweight="1pt"/>
                <v:rect id="Dikdörtgen 469" o:spid="_x0000_s1108" style="position:absolute;left:10028;top:46801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U8fsUA&#10;AADcAAAADwAAAGRycy9kb3ducmV2LnhtbESPT2sCMRTE70K/Q3gFb262UqVujVIqBU+Cf1rs7XXz&#10;mizdvKybqOu3N4LQ4zAzv2Gm887V4kRtqDwreMpyEMSl1xUbBbvtx+AFRIjIGmvPpOBCAeazh94U&#10;C+3PvKbTJhqRIBwKVGBjbAopQ2nJYch8Q5y8X986jEm2RuoWzwnuajnM87F0WHFasNjQu6Xyb3N0&#10;Cr6tNZ3bm13+dZCjHy3r1WL4qVT/sXt7BRGpi//he3upFTyPJ3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FTx+xQAAANwAAAAPAAAAAAAAAAAAAAAAAJgCAABkcnMv&#10;ZG93bnJldi54bWxQSwUGAAAAAAQABAD1AAAAigMAAAAA&#10;" fillcolor="white [3212]" strokecolor="#7d7d74 [1614]" strokeweight="1pt"/>
                <v:rect id="Dikdörtgen 470" o:spid="_x0000_s1109" style="position:absolute;left:10028;top:50537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YDPsIA&#10;AADcAAAADwAAAGRycy9kb3ducmV2LnhtbERPy2oCMRTdF/yHcIXuNONQq0yNg7QUXAn1Rbu7nVyT&#10;wcnNdBJ1+vfNQujycN6LsneNuFIXas8KJuMMBHHldc1GwX73PpqDCBFZY+OZFPxSgHI5eFhgof2N&#10;P+i6jUakEA4FKrAxtoWUobLkMIx9S5y4k+8cxgQ7I3WHtxTuGpln2bN0WHNqsNjSq6XqvL04BV/W&#10;mt59mn12/JHTby2bzVt+UOpx2K9eQETq47/47l5rBU+zND+dSUd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9gM+wgAAANwAAAAPAAAAAAAAAAAAAAAAAJgCAABkcnMvZG93&#10;bnJldi54bWxQSwUGAAAAAAQABAD1AAAAhwMAAAAA&#10;" fillcolor="white [3212]" strokecolor="#7d7d74 [1614]" strokeweight="1pt"/>
                <v:rect id="Dikdörtgen 471" o:spid="_x0000_s1110" style="position:absolute;left:10127;top:54274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qmpcUA&#10;AADcAAAADwAAAGRycy9kb3ducmV2LnhtbESPT2sCMRTE70K/Q3gFb25WUStboxRLwZPgnxZ7e928&#10;Jks3L+sm6vrtm4LQ4zAzv2Hmy87V4kJtqDwrGGY5COLS64qNgsP+bTADESKyxtozKbhRgOXioTfH&#10;Qvsrb+myi0YkCIcCFdgYm0LKUFpyGDLfECfv27cOY5KtkbrFa4K7Wo7yfCodVpwWLDa0slT+7M5O&#10;wae1pnNHc8g/TnLypWW9eR29K9V/7F6eQUTq4n/43l5rBeOnIfydS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uqalxQAAANwAAAAPAAAAAAAAAAAAAAAAAJgCAABkcnMv&#10;ZG93bnJldi54bWxQSwUGAAAAAAQABAD1AAAAigMAAAAA&#10;" fillcolor="white [3212]" strokecolor="#7d7d74 [1614]" strokeweight="1pt"/>
                <v:rect id="Dikdörtgen 472" o:spid="_x0000_s1111" style="position:absolute;left:17009;top:7570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g40sQA&#10;AADcAAAADwAAAGRycy9kb3ducmV2LnhtbESPQWsCMRSE7wX/Q3hCbzXr0lZZjSIVoadCrYrenptn&#10;srh52W5S3f57IxR6HGbmG2Y671wtLtSGyrOC4SADQVx6XbFRsPlaPY1BhIissfZMCn4pwHzWe5hi&#10;of2VP+myjkYkCIcCFdgYm0LKUFpyGAa+IU7eybcOY5KtkbrFa4K7WuZZ9iodVpwWLDb0Zqk8r3+c&#10;goO1pnN7s8l23/LlqGX9scy3Sj32u8UERKQu/of/2u9awfMoh/uZdAT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oONLEAAAA3AAAAA8AAAAAAAAAAAAAAAAAmAIAAGRycy9k&#10;b3ducmV2LnhtbFBLBQYAAAAABAAEAPUAAACJAwAAAAA=&#10;" fillcolor="white [3212]" strokecolor="#7d7d74 [1614]" strokeweight="1pt"/>
                <v:rect id="Dikdörtgen 473" o:spid="_x0000_s1112" style="position:absolute;left:17009;top:11503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SdScQA&#10;AADcAAAADwAAAGRycy9kb3ducmV2LnhtbESPQWsCMRSE70L/Q3iF3mpWq1W2RimWgidBq6K3180z&#10;Wbp5WTdRt/++EQoeh5n5hpnMWleJCzWh9Kyg181AEBdel2wUbL4+n8cgQkTWWHkmBb8UYDZ96Eww&#10;1/7KK7qsoxEJwiFHBTbGOpcyFJYchq6viZN39I3DmGRjpG7wmuCukv0se5UOS04LFmuaWyp+1men&#10;4GCtad3ebLLdSQ6/tayWH/2tUk+P7fsbiEhtvIf/2wutYDB6gduZdAT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knUnEAAAA3AAAAA8AAAAAAAAAAAAAAAAAmAIAAGRycy9k&#10;b3ducmV2LnhtbFBLBQYAAAAABAAEAPUAAACJAwAAAAA=&#10;" fillcolor="white [3212]" strokecolor="#7d7d74 [1614]" strokeweight="1pt"/>
                <v:rect id="Dikdörtgen 474" o:spid="_x0000_s1113" style="position:absolute;left:17009;top:15534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0FPcUA&#10;AADcAAAADwAAAGRycy9kb3ducmV2LnhtbESPT2sCMRTE7wW/Q3hCb92sYq2sRimVgqdC/Ye9vW6e&#10;yeLmZd1E3X77piD0OMzMb5jZonO1uFIbKs8KBlkOgrj0umKjYLt5f5qACBFZY+2ZFPxQgMW89zDD&#10;Qvsbf9J1HY1IEA4FKrAxNoWUobTkMGS+IU7e0bcOY5KtkbrFW4K7Wg7zfCwdVpwWLDb0Zqk8rS9O&#10;wZe1pnMHs833Z/n8rWX9sRzulHrsd69TEJG6+B++t1dawehlBH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zQU9xQAAANwAAAAPAAAAAAAAAAAAAAAAAJgCAABkcnMv&#10;ZG93bnJldi54bWxQSwUGAAAAAAQABAD1AAAAigMAAAAA&#10;" fillcolor="white [3212]" strokecolor="#7d7d74 [1614]" strokeweight="1pt"/>
                <v:rect id="Dikdörtgen 475" o:spid="_x0000_s1114" style="position:absolute;left:17009;top:19566;width:1969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GgpsUA&#10;AADcAAAADwAAAGRycy9kb3ducmV2LnhtbESPT2sCMRTE70K/Q3gFb262Uq1sjVIqBU+Cf1rs7XXz&#10;mizdvKybqOu3N4LQ4zAzv2Gm887V4kRtqDwreMpyEMSl1xUbBbvtx2ACIkRkjbVnUnChAPPZQ2+K&#10;hfZnXtNpE41IEA4FKrAxNoWUobTkMGS+IU7er28dxiRbI3WL5wR3tRzm+Vg6rDgtWGzo3VL5tzk6&#10;Bd/Wms7tzS7/OsjRj5b1ajH8VKr/2L29gojUxf/wvb3UCp5fRn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gaCmxQAAANwAAAAPAAAAAAAAAAAAAAAAAJgCAABkcnMv&#10;ZG93bnJldi54bWxQSwUGAAAAAAQABAD1AAAAigMAAAAA&#10;" fillcolor="white [3212]" strokecolor="#7d7d74 [1614]" strokeweight="1pt"/>
                <v:rect id="Dikdörtgen 476" o:spid="_x0000_s1115" style="position:absolute;left:17009;top:23499;width:1975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M+0cUA&#10;AADcAAAADwAAAGRycy9kb3ducmV2LnhtbESPT2sCMRTE70K/Q3gFb262Uq1sjVIqBU+Cf1rs7XXz&#10;mizdvKybqOu3N4LQ4zAzv2Gm887V4kRtqDwreMpyEMSl1xUbBbvtx2ACIkRkjbVnUnChAPPZQ2+K&#10;hfZnXtNpE41IEA4FKrAxNoWUobTkMGS+IU7er28dxiRbI3WL5wR3tRzm+Vg6rDgtWGzo3VL5tzk6&#10;Bd/Wms7tzS7/OsjRj5b1ajH8VKr/2L29gojUxf/wvb3UCp5fxn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Uz7RxQAAANwAAAAPAAAAAAAAAAAAAAAAAJgCAABkcnMv&#10;ZG93bnJldi54bWxQSwUGAAAAAAQABAD1AAAAigMAAAAA&#10;" fillcolor="white [3212]" strokecolor="#7d7d74 [1614]" strokeweight="1pt"/>
                <v:rect id="Dikdörtgen 477" o:spid="_x0000_s1116" style="position:absolute;left:17009;top:27235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+bSsQA&#10;AADcAAAADwAAAGRycy9kb3ducmV2LnhtbESPT2sCMRTE70K/Q3hCb5pV6h9Wo5SWgiehakVvz80z&#10;Wdy8bDdRt9++KQg9DjPzG2a+bF0lbtSE0rOCQT8DQVx4XbJRsNt+9KYgQkTWWHkmBT8UYLl46swx&#10;1/7On3TbRCMShEOOCmyMdS5lKCw5DH1fEyfv7BuHMcnGSN3gPcFdJYdZNpYOS04LFmt6s1RcNlen&#10;4Gitad3B7LL9txydtKzW78MvpZ677esMRKQ2/ocf7ZVW8DKZwN+Zd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4fm0rEAAAA3AAAAA8AAAAAAAAAAAAAAAAAmAIAAGRycy9k&#10;b3ducmV2LnhtbFBLBQYAAAAABAAEAPUAAACJAwAAAAA=&#10;" fillcolor="white [3212]" strokecolor="#7d7d74 [1614]" strokeweight="1pt"/>
                <v:rect id="Dikdörtgen 478" o:spid="_x0000_s1117" style="position:absolute;left:16911;top:31364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APOMIA&#10;AADcAAAADwAAAGRycy9kb3ducmV2LnhtbERPy2oCMRTdF/yHcIXuNONQq0yNg7QUXAn1Rbu7nVyT&#10;wcnNdBJ1+vfNQujycN6LsneNuFIXas8KJuMMBHHldc1GwX73PpqDCBFZY+OZFPxSgHI5eFhgof2N&#10;P+i6jUakEA4FKrAxtoWUobLkMIx9S5y4k+8cxgQ7I3WHtxTuGpln2bN0WHNqsNjSq6XqvL04BV/W&#10;mt59mn12/JHTby2bzVt+UOpx2K9eQETq47/47l5rBU+ztDadSUd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gA84wgAAANwAAAAPAAAAAAAAAAAAAAAAAJgCAABkcnMvZG93&#10;bnJldi54bWxQSwUGAAAAAAQABAD1AAAAhwMAAAAA&#10;" fillcolor="white [3212]" strokecolor="#7d7d74 [1614]" strokeweight="1pt"/>
                <v:rect id="Dikdörtgen 479" o:spid="_x0000_s1118" style="position:absolute;left:16911;top:35199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yqo8QA&#10;AADcAAAADwAAAGRycy9kb3ducmV2LnhtbESPQWsCMRSE70L/Q3iF3mpWqVa3RimWgidBq6K3180z&#10;Wbp5WTdRt/++EQoeh5n5hpnMWleJCzWh9Kyg181AEBdel2wUbL4+n0cgQkTWWHkmBb8UYDZ96Eww&#10;1/7KK7qsoxEJwiFHBTbGOpcyFJYchq6viZN39I3DmGRjpG7wmuCukv0sG0qHJacFizXNLRU/67NT&#10;cLDWtG5vNtnuJAffWlbLj/5WqafH9v0NRKQ23sP/7YVW8PI6htuZdAT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MqqPEAAAA3AAAAA8AAAAAAAAAAAAAAAAAmAIAAGRycy9k&#10;b3ducmV2LnhtbFBLBQYAAAAABAAEAPUAAACJAwAAAAA=&#10;" fillcolor="white [3212]" strokecolor="#7d7d74 [1614]" strokeweight="1pt"/>
                <v:rect id="Dikdörtgen 480" o:spid="_x0000_s1119" style="position:absolute;left:16911;top:38935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NzGcEA&#10;AADcAAAADwAAAGRycy9kb3ducmV2LnhtbERPTWsCMRC9F/wPYQRvNavYsmyNIorgqVCr0t6mmzFZ&#10;3EzWTdTtvzcHwePjfU/nnavFldpQeVYwGmYgiEuvKzYKdt/r1xxEiMgaa8+k4J8CzGe9lykW2t/4&#10;i67baEQK4VCgAhtjU0gZSksOw9A3xIk7+tZhTLA1Urd4S+GuluMse5cOK04NFhtaWipP24tT8Gut&#10;6dyP2WWHs3z707L+XI33Sg363eIDRKQuPsUP90YrmORpfjqTjoCc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jcxnBAAAA3AAAAA8AAAAAAAAAAAAAAAAAmAIAAGRycy9kb3du&#10;cmV2LnhtbFBLBQYAAAAABAAEAPUAAACGAwAAAAA=&#10;" fillcolor="white [3212]" strokecolor="#7d7d74 [1614]" strokeweight="1pt"/>
                <v:rect id="Dikdörtgen 481" o:spid="_x0000_s1120" style="position:absolute;left:16911;top:43065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/WgsMA&#10;AADcAAAADwAAAGRycy9kb3ducmV2LnhtbESPQWsCMRSE70L/Q3gFb5pVVGQ1SqkUehK0tujtuXkm&#10;i5uXdRN1+++bguBxmJlvmPmydZW4URNKzwoG/QwEceF1yUbB7uujNwURIrLGyjMp+KUAy8VLZ465&#10;9nfe0G0bjUgQDjkqsDHWuZShsOQw9H1NnLyTbxzGJBsjdYP3BHeVHGbZRDosOS1YrOndUnHeXp2C&#10;g7WmdXuzy34ucnzUslqvht9KdV/btxmISG18hh/tT61gNB3A/5l0B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2/WgsMAAADcAAAADwAAAAAAAAAAAAAAAACYAgAAZHJzL2Rv&#10;d25yZXYueG1sUEsFBgAAAAAEAAQA9QAAAIgDAAAAAA==&#10;" fillcolor="white [3212]" strokecolor="#7d7d74 [1614]" strokeweight="1pt"/>
                <v:rect id="Dikdörtgen 482" o:spid="_x0000_s1121" style="position:absolute;left:16911;top:46899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1I9cQA&#10;AADcAAAADwAAAGRycy9kb3ducmV2LnhtbESPT2sCMRTE7wW/Q3hCbzXrUkVWoxRLoaeCf9Hb6+Y1&#10;Wbp52W5SXb+9EQSPw8z8hpktOleLE7Wh8qxgOMhAEJdeV2wUbDcfLxMQISJrrD2TggsFWMx7TzMs&#10;tD/zik7raESCcChQgY2xKaQMpSWHYeAb4uT9+NZhTLI1Urd4TnBXyzzLxtJhxWnBYkNLS+Xv+t8p&#10;OFprOncw22z/J0ffWtZf7/lOqed+9zYFEamLj/C9/akVvE5yuJ1JR0DO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9SPXEAAAA3AAAAA8AAAAAAAAAAAAAAAAAmAIAAGRycy9k&#10;b3ducmV2LnhtbFBLBQYAAAAABAAEAPUAAACJAwAAAAA=&#10;" fillcolor="white [3212]" strokecolor="#7d7d74 [1614]" strokeweight="1pt"/>
                <v:rect id="Dikdörtgen 483" o:spid="_x0000_s1122" style="position:absolute;left:16911;top:50636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HtbsQA&#10;AADcAAAADwAAAGRycy9kb3ducmV2LnhtbESPQWsCMRSE74L/ITyhNzerbUW2RhFLwVOhaoveXjfP&#10;ZHHzsm6ibv99Uyh4HGbmG2a26FwtrtSGyrOCUZaDIC69rtgo2G3fhlMQISJrrD2Tgh8KsJj3ezMs&#10;tL/xB1030YgE4VCgAhtjU0gZSksOQ+Yb4uQdfeswJtkaqVu8Jbir5TjPJ9JhxWnBYkMrS+Vpc3EK&#10;Dtaazu3NLv86y+dvLev31/GnUg+DbvkCIlIX7+H/9loreJo+wt+Zd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x7W7EAAAA3AAAAA8AAAAAAAAAAAAAAAAAmAIAAGRycy9k&#10;b3ducmV2LnhtbFBLBQYAAAAABAAEAPUAAACJAwAAAAA=&#10;" fillcolor="white [3212]" strokecolor="#7d7d74 [1614]" strokeweight="1pt"/>
                <v:rect id="Dikdörtgen 484" o:spid="_x0000_s1123" style="position:absolute;left:17009;top:54372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1GsUA&#10;AADcAAAADwAAAGRycy9kb3ducmV2LnhtbESPT2sCMRTE7wW/Q3hCbzXbxRZZjUtRCj0J9R/t7bl5&#10;Joubl+0m6vbbN0LB4zAzv2FmZe8acaEu1J4VPI8yEMSV1zUbBdvN+9MERIjIGhvPpOCXApTzwcMM&#10;C+2v/EmXdTQiQTgUqMDG2BZShsqSwzDyLXHyjr5zGJPsjNQdXhPcNTLPslfpsOa0YLGlhaXqtD47&#10;Bd/Wmt59mW22/5EvBy2b1TLfKfU47N+mICL18R7+b39oBePJGG5n0hG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GHUaxQAAANwAAAAPAAAAAAAAAAAAAAAAAJgCAABkcnMv&#10;ZG93bnJldi54bWxQSwUGAAAAAAQABAD1AAAAigMAAAAA&#10;" fillcolor="white [3212]" strokecolor="#7d7d74 [1614]" strokeweight="1pt"/>
                <v:rect id="Dikdörtgen 485" o:spid="_x0000_s1124" style="position:absolute;left:23597;top:7669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TQgcQA&#10;AADcAAAADwAAAGRycy9kb3ducmV2LnhtbESPT2sCMRTE70K/Q3iF3jSrqMhqFGkpeBL806K35+Y1&#10;Wbp52W5SXb+9EQSPw8z8hpktWleJMzWh9Kyg38tAEBdel2wU7Hef3QmIEJE1Vp5JwZUCLOYvnRnm&#10;2l94Q+dtNCJBOOSowMZY51KGwpLD0PM1cfJ+fOMwJtkYqRu8JLir5CDLxtJhyWnBYk3vlorf7b9T&#10;cLTWtO5g9tn3nxydtKzWH4Mvpd5e2+UURKQ2PsOP9korGE5GcD+TjoCc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U0IHEAAAA3AAAAA8AAAAAAAAAAAAAAAAAmAIAAGRycy9k&#10;b3ducmV2LnhtbFBLBQYAAAAABAAEAPUAAACJAwAAAAA=&#10;" fillcolor="white [3212]" strokecolor="#7d7d74 [1614]" strokeweight="1pt"/>
                <v:rect id="Dikdörtgen 486" o:spid="_x0000_s1125" style="position:absolute;left:23597;top:11602;width:1975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ZO9sQA&#10;AADcAAAADwAAAGRycy9kb3ducmV2LnhtbESPT2sCMRTE7wW/Q3hCbzVbUZHVKEURPBXqP9rbc/NM&#10;Fjcv6ybV9ds3BcHjMDO/Yabz1lXiSk0oPSt472UgiAuvSzYKdtvV2xhEiMgaK8+k4E4B5rPOyxRz&#10;7W/8RddNNCJBOOSowMZY51KGwpLD0PM1cfJOvnEYk2yM1A3eEtxVsp9lI+mw5LRgsaaFpeK8+XUK&#10;fqw1rfs2u+xwkcOjltXnsr9X6rXbfkxARGrjM/xor7WCwXgE/2fSEZ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GTvbEAAAA3AAAAA8AAAAAAAAAAAAAAAAAmAIAAGRycy9k&#10;b3ducmV2LnhtbFBLBQYAAAAABAAEAPUAAACJAwAAAAA=&#10;" fillcolor="white [3212]" strokecolor="#7d7d74 [1614]" strokeweight="1pt"/>
                <v:rect id="Dikdörtgen 487" o:spid="_x0000_s1126" style="position:absolute;left:23597;top:15633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rrbcQA&#10;AADcAAAADwAAAGRycy9kb3ducmV2LnhtbESPQWsCMRSE74L/ITyhNzertFW2RhFLwVOhaoveXjfP&#10;ZHHzsm6ibv99Uyh4HGbmG2a26FwtrtSGyrOCUZaDIC69rtgo2G3fhlMQISJrrD2Tgh8KsJj3ezMs&#10;tL/xB1030YgE4VCgAhtjU0gZSksOQ+Yb4uQdfeswJtkaqVu8Jbir5TjPn6XDitOCxYZWlsrT5uIU&#10;HKw1ndubXf51lk/fWtbvr+NPpR4G3fIFRKQu3sP/7bVW8DidwN+Zd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K623EAAAA3AAAAA8AAAAAAAAAAAAAAAAAmAIAAGRycy9k&#10;b3ducmV2LnhtbFBLBQYAAAAABAAEAPUAAACJAwAAAAA=&#10;" fillcolor="white [3212]" strokecolor="#7d7d74 [1614]" strokeweight="1pt"/>
                <v:rect id="Dikdörtgen 488" o:spid="_x0000_s1127" style="position:absolute;left:23597;top:19762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V/H8EA&#10;AADcAAAADwAAAGRycy9kb3ducmV2LnhtbERPTWsCMRC9F/wPYQRvNavYsmyNIorgqVCr0t6mmzFZ&#10;3EzWTdTtvzcHwePjfU/nnavFldpQeVYwGmYgiEuvKzYKdt/r1xxEiMgaa8+k4J8CzGe9lykW2t/4&#10;i67baEQK4VCgAhtjU0gZSksOw9A3xIk7+tZhTLA1Urd4S+GuluMse5cOK04NFhtaWipP24tT8Gut&#10;6dyP2WWHs3z707L+XI33Sg363eIDRKQuPsUP90YrmORpbTqTjoCc3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Vfx/BAAAA3AAAAA8AAAAAAAAAAAAAAAAAmAIAAGRycy9kb3du&#10;cmV2LnhtbFBLBQYAAAAABAAEAPUAAACGAwAAAAA=&#10;" fillcolor="white [3212]" strokecolor="#7d7d74 [1614]" strokeweight="1pt"/>
                <v:rect id="Dikdörtgen 489" o:spid="_x0000_s1128" style="position:absolute;left:23597;top:23597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nahMQA&#10;AADcAAAADwAAAGRycy9kb3ducmV2LnhtbESPQWsCMRSE70L/Q3hCb5pVquhqlNJS8CRUrejtuXkm&#10;i5uX7Sbq9t83BaHHYWa+YebL1lXiRk0oPSsY9DMQxIXXJRsFu+1HbwIiRGSNlWdS8EMBlounzhxz&#10;7e/8SbdNNCJBOOSowMZY51KGwpLD0Pc1cfLOvnEYk2yM1A3eE9xVcphlY+mw5LRgsaY3S8Vlc3UK&#10;jtaa1h3MLtt/y9FJy2r9PvxS6rnbvs5ARGrjf/jRXmkFL5Mp/J1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Z2oTEAAAA3AAAAA8AAAAAAAAAAAAAAAAAmAIAAGRycy9k&#10;b3ducmV2LnhtbFBLBQYAAAAABAAEAPUAAACJAwAAAAA=&#10;" fillcolor="white [3212]" strokecolor="#7d7d74 [1614]" strokeweight="1pt"/>
                <v:rect id="Dikdörtgen 490" o:spid="_x0000_s1129" style="position:absolute;left:23597;top:27333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rlxMIA&#10;AADcAAAADwAAAGRycy9kb3ducmV2LnhtbERPy2oCMRTdF/yHcIXuNONQi06Ng7QUXAn1Rbu7nVyT&#10;wcnNdBJ1+vfNQujycN6LsneNuFIXas8KJuMMBHHldc1GwX73PpqBCBFZY+OZFPxSgHI5eFhgof2N&#10;P+i6jUakEA4FKrAxtoWUobLkMIx9S5y4k+8cxgQ7I3WHtxTuGpln2bN0WHNqsNjSq6XqvL04BV/W&#10;mt59mn12/JHTby2bzVt+UOpx2K9eQETq47/47l5rBU/zND+dSUd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+uXEwgAAANwAAAAPAAAAAAAAAAAAAAAAAJgCAABkcnMvZG93&#10;bnJldi54bWxQSwUGAAAAAAQABAD1AAAAhwMAAAAA&#10;" fillcolor="white [3212]" strokecolor="#7d7d74 [1614]" strokeweight="1pt"/>
                <v:rect id="Dikdörtgen 491" o:spid="_x0000_s1130" style="position:absolute;left:23597;top:31463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ZAX8UA&#10;AADcAAAADwAAAGRycy9kb3ducmV2LnhtbESPT2sCMRTE70K/Q3gFb25WUalboxRLwZPgnxZ7e928&#10;Jks3L+sm6vrtm4LQ4zAzv2Hmy87V4kJtqDwrGGY5COLS64qNgsP+bfAEIkRkjbVnUnCjAMvFQ2+O&#10;hfZX3tJlF41IEA4FKrAxNoWUobTkMGS+IU7et28dxiRbI3WL1wR3tRzl+VQ6rDgtWGxoZan82Z2d&#10;gk9rTeeO5pB/nOTkS8t68zp6V6r/2L08g4jUxf/wvb3WCsazIfydS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tkBfxQAAANwAAAAPAAAAAAAAAAAAAAAAAJgCAABkcnMv&#10;ZG93bnJldi54bWxQSwUGAAAAAAQABAD1AAAAigMAAAAA&#10;" fillcolor="white [3212]" strokecolor="#7d7d74 [1614]" strokeweight="1pt"/>
                <v:rect id="Dikdörtgen 492" o:spid="_x0000_s1131" style="position:absolute;left:23597;top:35297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TeKMQA&#10;AADcAAAADwAAAGRycy9kb3ducmV2LnhtbESPQWsCMRSE7wX/Q3hCbzXr0hZdjSIVoadCrYrenptn&#10;srh52W5S3f57IxR6HGbmG2Y671wtLtSGyrOC4SADQVx6XbFRsPlaPY1AhIissfZMCn4pwHzWe5hi&#10;of2VP+myjkYkCIcCFdgYm0LKUFpyGAa+IU7eybcOY5KtkbrFa4K7WuZZ9iodVpwWLDb0Zqk8r3+c&#10;goO1pnN7s8l23/LlqGX9scy3Sj32u8UERKQu/of/2u9awfM4h/uZdAT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5k3ijEAAAA3AAAAA8AAAAAAAAAAAAAAAAAmAIAAGRycy9k&#10;b3ducmV2LnhtbFBLBQYAAAAABAAEAPUAAACJAwAAAAA=&#10;" fillcolor="white [3212]" strokecolor="#7d7d74 [1614]" strokeweight="1pt"/>
                <v:rect id="Dikdörtgen 493" o:spid="_x0000_s1132" style="position:absolute;left:23597;top:39034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h7s8QA&#10;AADcAAAADwAAAGRycy9kb3ducmV2LnhtbESPQWsCMRSE70L/Q3iF3mpWq0W3RimWgidBq6K3180z&#10;Wbp5WTdRt/++EQoeh5n5hpnMWleJCzWh9Kyg181AEBdel2wUbL4+n0cgQkTWWHkmBb8UYDZ96Eww&#10;1/7KK7qsoxEJwiFHBTbGOpcyFJYchq6viZN39I3DmGRjpG7wmuCukv0se5UOS04LFmuaWyp+1men&#10;4GCtad3ebLLdSQ6/tayWH/2tUk+P7fsbiEhtvIf/2wutYDB+gduZdAT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oe7PEAAAA3AAAAA8AAAAAAAAAAAAAAAAAmAIAAGRycy9k&#10;b3ducmV2LnhtbFBLBQYAAAAABAAEAPUAAACJAwAAAAA=&#10;" fillcolor="white [3212]" strokecolor="#7d7d74 [1614]" strokeweight="1pt"/>
                <v:rect id="Dikdörtgen 494" o:spid="_x0000_s1133" style="position:absolute;left:23597;top:43163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Hjx8UA&#10;AADcAAAADwAAAGRycy9kb3ducmV2LnhtbESPT2sCMRTE7wW/Q3hCb92sYqWuRimVgqdC/Ye9vW6e&#10;yeLmZd1E3X77piD0OMzMb5jZonO1uFIbKs8KBlkOgrj0umKjYLt5f3oBESKyxtozKfihAIt572GG&#10;hfY3/qTrOhqRIBwKVGBjbAopQ2nJYch8Q5y8o28dxiRbI3WLtwR3tRzm+Vg6rDgtWGzozVJ5Wl+c&#10;gi9rTecOZpvvz/L5W8v6YzncKfXY716nICJ18T98b6+0gtFkBH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wePHxQAAANwAAAAPAAAAAAAAAAAAAAAAAJgCAABkcnMv&#10;ZG93bnJldi54bWxQSwUGAAAAAAQABAD1AAAAigMAAAAA&#10;" fillcolor="white [3212]" strokecolor="#7d7d74 [1614]" strokeweight="1pt"/>
                <v:rect id="Dikdörtgen 495" o:spid="_x0000_s1134" style="position:absolute;left:23597;top:46998;width:1975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1GXMUA&#10;AADcAAAADwAAAGRycy9kb3ducmV2LnhtbESPT2sCMRTE70K/Q3gFb262UqVujVIqBU+Cf1rs7XXz&#10;mizdvKybqOu3N4LQ4zAzv2Gm887V4kRtqDwreMpyEMSl1xUbBbvtx+AFRIjIGmvPpOBCAeazh94U&#10;C+3PvKbTJhqRIBwKVGBjbAopQ2nJYch8Q5y8X986jEm2RuoWzwnuajnM87F0WHFasNjQu6Xyb3N0&#10;Cr6tNZ3bm13+dZCjHy3r1WL4qVT/sXt7BRGpi//he3upFTxPRn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jUZcxQAAANwAAAAPAAAAAAAAAAAAAAAAAJgCAABkcnMv&#10;ZG93bnJldi54bWxQSwUGAAAAAAQABAD1AAAAigMAAAAA&#10;" fillcolor="white [3212]" strokecolor="#7d7d74 [1614]" strokeweight="1pt"/>
                <v:rect id="Dikdörtgen 496" o:spid="_x0000_s1135" style="position:absolute;left:23597;top:50832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/YK8UA&#10;AADcAAAADwAAAGRycy9kb3ducmV2LnhtbESPT2sCMRTE70K/Q3gFb262UqVujVIqBU+Cf1rs7XXz&#10;mizdvKybqOu3N4LQ4zAzv2Gm887V4kRtqDwreMpyEMSl1xUbBbvtx+AFRIjIGmvPpOBCAeazh94U&#10;C+3PvKbTJhqRIBwKVGBjbAopQ2nJYch8Q5y8X986jEm2RuoWzwnuajnM87F0WHFasNjQu6Xyb3N0&#10;Cr6tNZ3bm13+dZCjHy3r1WL4qVT/sXt7BRGpi//he3upFTxPxnA7k4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X9grxQAAANwAAAAPAAAAAAAAAAAAAAAAAJgCAABkcnMv&#10;ZG93bnJldi54bWxQSwUGAAAAAAQABAD1AAAAigMAAAAA&#10;" fillcolor="white [3212]" strokecolor="#7d7d74 [1614]" strokeweight="1pt"/>
                <v:rect id="Dikdörtgen 497" o:spid="_x0000_s1136" style="position:absolute;left:23597;top:54470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N9sMQA&#10;AADcAAAADwAAAGRycy9kb3ducmV2LnhtbESPQWsCMRSE70L/Q3iF3mpWqVa3RimWgidBq6K3180z&#10;Wbp5WTdRt/++EQoeh5n5hpnMWleJCzWh9Kyg181AEBdel2wUbL4+n0cgQkTWWHkmBb8UYDZ96Eww&#10;1/7KK7qsoxEJwiFHBTbGOpcyFJYchq6viZN39I3DmGRjpG7wmuCukv0sG0qHJacFizXNLRU/67NT&#10;cLDWtG5vNtnuJAffWlbLj/5WqafH9v0NRKQ23sP/7YVW8DJ+hduZdATk9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TfbDEAAAA3AAAAA8AAAAAAAAAAAAAAAAAmAIAAGRycy9k&#10;b3ducmV2LnhtbFBLBQYAAAAABAAEAPUAAACJAwAAAAA=&#10;" fillcolor="white [3212]" strokecolor="#7d7d74 [1614]" strokeweight="1pt"/>
                <v:rect id="Dikdörtgen 498" o:spid="_x0000_s1137" style="position:absolute;left:30578;top:7374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zpwsIA&#10;AADcAAAADwAAAGRycy9kb3ducmV2LnhtbERPy2oCMRTdF/yHcIXuNONQi06Ng7QUXAn1Rbu7nVyT&#10;wcnNdBJ1+vfNQujycN6LsneNuFIXas8KJuMMBHHldc1GwX73PpqBCBFZY+OZFPxSgHI5eFhgof2N&#10;P+i6jUakEA4FKrAxtoWUobLkMIx9S5y4k+8cxgQ7I3WHtxTuGpln2bN0WHNqsNjSq6XqvL04BV/W&#10;mt59mn12/JHTby2bzVt+UOpx2K9eQETq47/47l5rBU/ztDadSUd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jOnCwgAAANwAAAAPAAAAAAAAAAAAAAAAAJgCAABkcnMvZG93&#10;bnJldi54bWxQSwUGAAAAAAQABAD1AAAAhwMAAAAA&#10;" fillcolor="white [3212]" strokecolor="#7d7d74 [1614]" strokeweight="1pt"/>
                <v:rect id="Dikdörtgen 499" o:spid="_x0000_s1138" style="position:absolute;left:30578;top:11307;width:1975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BMWcQA&#10;AADcAAAADwAAAGRycy9kb3ducmV2LnhtbESPQWsCMRSE74L/ITyhNzertEW3RhFLwVOhaoveXjfP&#10;ZHHzsm6ibv99Uyh4HGbmG2a26FwtrtSGyrOCUZaDIC69rtgo2G3fhhMQISJrrD2Tgh8KsJj3ezMs&#10;tL/xB1030YgE4VCgAhtjU0gZSksOQ+Yb4uQdfeswJtkaqVu8Jbir5TjPn6XDitOCxYZWlsrT5uIU&#10;HKw1ndubXf51lk/fWtbvr+NPpR4G3fIFRKQu3sP/7bVW8Didwt+ZdAT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ATFnEAAAA3AAAAA8AAAAAAAAAAAAAAAAAmAIAAGRycy9k&#10;b3ducmV2LnhtbFBLBQYAAAAABAAEAPUAAACJAwAAAAA=&#10;" fillcolor="white [3212]" strokecolor="#7d7d74 [1614]" strokeweight="1pt"/>
                <v:rect id="Dikdörtgen 500" o:spid="_x0000_s1139" style="position:absolute;left:30578;top:15338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F/3sEA&#10;AADcAAAADwAAAGRycy9kb3ducmV2LnhtbERPTWsCMRC9F/wPYQRvNVFQZGt2EaXQk1Bri96mm2my&#10;dDPZblLd/ntzKHh8vO91NfhWXKiPTWANs6kCQVwH07DVcHx7flyBiAnZYBuYNPxRhKocPayxMOHK&#10;r3Q5JCtyCMcCNbiUukLKWDvyGKehI87cV+g9pgx7K02P1xzuWzlXaik9NpwbHHa0dVR/H369hrNz&#10;dvAne1QfP3LxaWS7383ftZ6Mh80TiERDuov/3S9Gw0Ll+flMPgKy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8Rf97BAAAA3AAAAA8AAAAAAAAAAAAAAAAAmAIAAGRycy9kb3du&#10;cmV2LnhtbFBLBQYAAAAABAAEAPUAAACGAwAAAAA=&#10;" fillcolor="white [3212]" strokecolor="#7d7d74 [1614]" strokeweight="1pt"/>
                <v:rect id="Dikdörtgen 501" o:spid="_x0000_s1140" style="position:absolute;left:30578;top:19369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3aRcQA&#10;AADcAAAADwAAAGRycy9kb3ducmV2LnhtbESPQWsCMRSE74L/ITyht26ioJTVKKVS6KlQa4venptn&#10;srh5WTeprv++KRQ8DjPzDbNY9b4RF+piHVjDuFAgiKtgarYatp+vj08gYkI22AQmDTeKsFoOBwss&#10;TbjyB102yYoM4ViiBpdSW0oZK0ceYxFa4uwdQ+cxZdlZaTq8Zrhv5ESpmfRYc15w2NKLo+q0+fEa&#10;9s7Z3u/sVn2f5fRgZPO+nnxp/TDqn+cgEvXpHv5vvxkNUzWGvzP5CM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d2kXEAAAA3AAAAA8AAAAAAAAAAAAAAAAAmAIAAGRycy9k&#10;b3ducmV2LnhtbFBLBQYAAAAABAAEAPUAAACJAwAAAAA=&#10;" fillcolor="white [3212]" strokecolor="#7d7d74 [1614]" strokeweight="1pt"/>
                <v:rect id="Dikdörtgen 502" o:spid="_x0000_s1141" style="position:absolute;left:30578;top:23302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9EMsMA&#10;AADcAAAADwAAAGRycy9kb3ducmV2LnhtbESPQWsCMRSE70L/Q3gFb5q4YJGtUYql0FNBq2Jvz80z&#10;Wbp52W5S3f77RhA8DjPzDTNf9r4RZ+piHVjDZKxAEFfB1Gw1bD/fRjMQMSEbbAKThj+KsFw8DOZY&#10;mnDhNZ03yYoM4ViiBpdSW0oZK0ce4zi0xNk7hc5jyrKz0nR4yXDfyEKpJ+mx5rzgsKWVo+p78+s1&#10;fDlne3+wW7X/kdOjkc3Ha7HTevjYvzyDSNSne/jWfjcapqqA65l8BO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9EMsMAAADcAAAADwAAAAAAAAAAAAAAAACYAgAAZHJzL2Rv&#10;d25yZXYueG1sUEsFBgAAAAAEAAQA9QAAAIgDAAAAAA==&#10;" fillcolor="white [3212]" strokecolor="#7d7d74 [1614]" strokeweight="1pt"/>
                <v:rect id="Dikdörtgen 503" o:spid="_x0000_s1142" style="position:absolute;left:30578;top:27038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PhqcQA&#10;AADcAAAADwAAAGRycy9kb3ducmV2LnhtbESPQWsCMRSE74X+h/AK3mqiopStUaSl4EnQatHb6+aZ&#10;LG5etpuo23/fFASPw8x8w0znna/FhdpYBdYw6CsQxGUwFVsN28+P5xcQMSEbrAOThl+KMJ89Pkyx&#10;MOHKa7pskhUZwrFADS6lppAylo48xn5oiLN3DK3HlGVrpWnxmuG+lkOlJtJjxXnBYUNvjsrT5uw1&#10;HJyznd/brfr6keNvI+vV+3Cnde+pW7yCSNSle/jWXhoNYzWC/zP5C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D4anEAAAA3AAAAA8AAAAAAAAAAAAAAAAAmAIAAGRycy9k&#10;b3ducmV2LnhtbFBLBQYAAAAABAAEAPUAAACJAwAAAAA=&#10;" fillcolor="white [3212]" strokecolor="#7d7d74 [1614]" strokeweight="1pt"/>
                <v:rect id="Dikdörtgen 504" o:spid="_x0000_s1143" style="position:absolute;left:30480;top:31168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p53cQA&#10;AADcAAAADwAAAGRycy9kb3ducmV2LnhtbESPQWsCMRSE74X+h/AK3mqiqJStUaSl4EnQatHb6+aZ&#10;LG5etpuo23/fFASPw8x8w0znna/FhdpYBdYw6CsQxGUwFVsN28+P5xcQMSEbrAOThl+KMJ89Pkyx&#10;MOHKa7pskhUZwrFADS6lppAylo48xn5oiLN3DK3HlGVrpWnxmuG+lkOlJtJjxXnBYUNvjsrT5uw1&#10;HJyznd/brfr6keNvI+vV+3Cnde+pW7yCSNSle/jWXhoNYzWC/zP5CMj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qed3EAAAA3AAAAA8AAAAAAAAAAAAAAAAAmAIAAGRycy9k&#10;b3ducmV2LnhtbFBLBQYAAAAABAAEAPUAAACJAwAAAAA=&#10;" fillcolor="white [3212]" strokecolor="#7d7d74 [1614]" strokeweight="1pt"/>
                <v:rect id="Dikdörtgen 505" o:spid="_x0000_s1144" style="position:absolute;left:30480;top:35002;width:1974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bcRsMA&#10;AADcAAAADwAAAGRycy9kb3ducmV2LnhtbESPQWsCMRSE7wX/Q3hCbzVR2FK2RimK4EmoVbG35+aZ&#10;LN28rJuo23/fFAo9DjPzDTOd974RN+piHVjDeKRAEFfB1Gw17D5WTy8gYkI22AQmDd8UYT4bPEyx&#10;NOHO73TbJisyhGOJGlxKbSllrBx5jKPQEmfvHDqPKcvOStPhPcN9IydKPUuPNecFhy0tHFVf26vX&#10;8Omc7f3R7tThIouTkc1mOdlr/Tjs315BJOrTf/ivvTYaClXA75l8BOTs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2bcRsMAAADcAAAADwAAAAAAAAAAAAAAAACYAgAAZHJzL2Rv&#10;d25yZXYueG1sUEsFBgAAAAAEAAQA9QAAAIgDAAAAAA==&#10;" fillcolor="white [3212]" strokecolor="#7d7d74 [1614]" strokeweight="1pt"/>
                <v:rect id="Dikdörtgen 506" o:spid="_x0000_s1145" style="position:absolute;left:30480;top:38739;width:1974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RCMcMA&#10;AADcAAAADwAAAGRycy9kb3ducmV2LnhtbESPQWsCMRSE7wX/Q3iCN00UFNkapVSEnoRaFb29bl6T&#10;pZuXdZPq9t83gtDjMDPfMItV52txpTZWgTWMRwoEcRlMxVbD/mMznIOICdlgHZg0/FKE1bL3tMDC&#10;hBu/03WXrMgQjgVqcCk1hZSxdOQxjkJDnL2v0HpMWbZWmhZvGe5rOVFqJj1WnBccNvTqqPze/XgN&#10;Z+ds5092r44XOf00st6uJwetB/3u5RlEoi79hx/tN6NhqmZwP5OP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7RCMcMAAADcAAAADwAAAAAAAAAAAAAAAACYAgAAZHJzL2Rv&#10;d25yZXYueG1sUEsFBgAAAAAEAAQA9QAAAIgDAAAAAA==&#10;" fillcolor="white [3212]" strokecolor="#7d7d74 [1614]" strokeweight="1pt"/>
                <v:rect id="Dikdörtgen 507" o:spid="_x0000_s1146" style="position:absolute;left:30480;top:42868;width:1968;height:1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jnqsQA&#10;AADcAAAADwAAAGRycy9kb3ducmV2LnhtbESPT2sCMRTE74V+h/AK3mpSwVq2Riktgieh/il6e908&#10;k8XNy7qJuv32jSB4HGbmN8x42vlanKmNVWANL30FgrgMpmKrYb2aPb+BiAnZYB2YNPxRhOnk8WGM&#10;hQkX/qbzMlmRIRwL1OBSagopY+nIY+yHhjh7+9B6TFm2VpoWLxnuazlQ6lV6rDgvOGzo01F5WJ68&#10;hp1ztvNbu1Y/Rzn8NbJefA02Wveeuo93EIm6dA/f2nOjYahGcD2Tj4C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456rEAAAA3AAAAA8AAAAAAAAAAAAAAAAAmAIAAGRycy9k&#10;b3ducmV2LnhtbFBLBQYAAAAABAAEAPUAAACJAwAAAAA=&#10;" fillcolor="white [3212]" strokecolor="#7d7d74 [1614]" strokeweight="1pt"/>
                <v:rect id="Dikdörtgen 508" o:spid="_x0000_s1147" style="position:absolute;left:30480;top:46703;width:1974;height:19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dz2MEA&#10;AADcAAAADwAAAGRycy9kb3ducmV2LnhtbERPTWsCMRC9F/wPYQRvNVFQZGt2EaXQk1Bri96mm2my&#10;dDPZblLd/ntzKHh8vO91NfhWXKiPTWANs6kCQVwH07DVcHx7flyBiAnZYBuYNPxRhKocPayxMOHK&#10;r3Q5JCtyCMcCNbiUukLKWDvyGKehI87cV+g9pgx7K02P1xzuWzlXaik9NpwbHHa0dVR/H369hrNz&#10;dvAne1QfP3LxaWS7383ftZ6Mh80TiERDuov/3S9Gw0LltflMPgKy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nc9jBAAAA3AAAAA8AAAAAAAAAAAAAAAAAmAIAAGRycy9kb3du&#10;cmV2LnhtbFBLBQYAAAAABAAEAPUAAACGAwAAAAA=&#10;" fillcolor="white [3212]" strokecolor="#7d7d74 [1614]" strokeweight="1pt"/>
                <v:rect id="Dikdörtgen 509" o:spid="_x0000_s1148" style="position:absolute;left:30480;top:50439;width:1974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vWQ8QA&#10;AADcAAAADwAAAGRycy9kb3ducmV2LnhtbESPT2sCMRTE74V+h/AK3mpSwWK3Riktgieh/il6e908&#10;k8XNy7qJuv32jSB4HGbmN8x42vlanKmNVWANL30FgrgMpmKrYb2aPY9AxIRssA5MGv4ownTy+DDG&#10;woQLf9N5mazIEI4FanApNYWUsXTkMfZDQ5y9fWg9pixbK02Llwz3tRwo9So9VpwXHDb06ag8LE9e&#10;w8452/mtXaufoxz+GlkvvgYbrXtP3cc7iERduodv7bnRMFRvcD2Tj4C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4r1kPEAAAA3AAAAA8AAAAAAAAAAAAAAAAAmAIAAGRycy9k&#10;b3ducmV2LnhtbFBLBQYAAAAABAAEAPUAAACJAwAAAAA=&#10;" fillcolor="white [3212]" strokecolor="#7d7d74 [1614]" strokeweight="1pt"/>
                <v:rect id="Dikdörtgen 510" o:spid="_x0000_s1149" style="position:absolute;left:30578;top:54175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jpA8IA&#10;AADcAAAADwAAAGRycy9kb3ducmV2LnhtbERPz2vCMBS+D/Y/hCfsNtMWFOlMy3AMPA10Ku721rwl&#10;Zc1L10St/705DDx+fL+X9eg6caYhtJ4V5NMMBHHjdctGwe7z/XkBIkRkjZ1nUnClAHX1+LDEUvsL&#10;b+i8jUakEA4lKrAx9qWUobHkMEx9T5y4Hz84jAkORuoBLyncdbLIsrl02HJqsNjTylLzuz05BV/W&#10;mtEdzS47/MnZt5bdx1uxV+ppMr6+gIg0xrv4373WCmZ5mp/OpCMg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yOkDwgAAANwAAAAPAAAAAAAAAAAAAAAAAJgCAABkcnMvZG93&#10;bnJldi54bWxQSwUGAAAAAAQABAD1AAAAhwMAAAAA&#10;" fillcolor="white [3212]" strokecolor="#7d7d74 [1614]" strokeweight="1pt"/>
                <v:rect id="Dikdörtgen 511" o:spid="_x0000_s1150" style="position:absolute;left:10127;top:58305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RMmMQA&#10;AADcAAAADwAAAGRycy9kb3ducmV2LnhtbESPQWsCMRSE74L/ITyhN82uoMhqdhGl0FOh1pb29ty8&#10;Jks3L+sm1fXfN4WCx2FmvmE21eBacaE+NJ4V5LMMBHHtdcNGwfH1cboCESKyxtYzKbhRgKocjzZY&#10;aH/lF7ocohEJwqFABTbGrpAy1JYchpnviJP35XuHMcneSN3jNcFdK+dZtpQOG04LFjvaWaq/Dz9O&#10;wae1ZnAf5pi9n+XipGX7vJ+/KfUwGbZrEJGGeA//t5+0gkWew9+ZdARk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ETJjEAAAA3AAAAA8AAAAAAAAAAAAAAAAAmAIAAGRycy9k&#10;b3ducmV2LnhtbFBLBQYAAAAABAAEAPUAAACJAwAAAAA=&#10;" fillcolor="white [3212]" strokecolor="#7d7d74 [1614]" strokeweight="1pt"/>
                <v:rect id="Dikdörtgen 512" o:spid="_x0000_s1151" style="position:absolute;left:10127;top:62041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bS78MA&#10;AADcAAAADwAAAGRycy9kb3ducmV2LnhtbESPT2sCMRTE74V+h/AK3mrWBUtZjVJaBE+Cf9Hbc/NM&#10;Fjcv203U7bc3gtDjMDO/YcbTztXiSm2oPCsY9DMQxKXXFRsFm/Xs/RNEiMgaa8+k4I8CTCevL2Ms&#10;tL/xkq6raESCcChQgY2xKaQMpSWHoe8b4uSdfOswJtkaqVu8JbirZZ5lH9JhxWnBYkPflsrz6uIU&#10;HKw1ndubTbb7lcOjlvXiJ98q1XvrvkYgInXxP/xsz7WC4SCHx5l0BOTk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bS78MAAADcAAAADwAAAAAAAAAAAAAAAACYAgAAZHJzL2Rv&#10;d25yZXYueG1sUEsFBgAAAAAEAAQA9QAAAIgDAAAAAA==&#10;" fillcolor="white [3212]" strokecolor="#7d7d74 [1614]" strokeweight="1pt"/>
                <v:rect id="Dikdörtgen 513" o:spid="_x0000_s1152" style="position:absolute;left:10225;top:65777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p3dMQA&#10;AADcAAAADwAAAGRycy9kb3ducmV2LnhtbESPT2sCMRTE70K/Q3iF3jSroshqlNJS8CT4r9Tbc/NM&#10;lm5etptU129vBMHjMDO/YWaL1lXiTE0oPSvo9zIQxIXXJRsFu+1XdwIiRGSNlWdScKUAi/lLZ4a5&#10;9hde03kTjUgQDjkqsDHWuZShsOQw9HxNnLyTbxzGJBsjdYOXBHeVHGTZWDosOS1YrOnDUvG7+XcK&#10;Dtaa1v2YXfb9J0dHLavV52Cv1Ntr+z4FEamNz/CjvdQKRv0h3M+kI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ad3TEAAAA3AAAAA8AAAAAAAAAAAAAAAAAmAIAAGRycy9k&#10;b3ducmV2LnhtbFBLBQYAAAAABAAEAPUAAACJAwAAAAA=&#10;" fillcolor="white [3212]" strokecolor="#7d7d74 [1614]" strokeweight="1pt"/>
                <v:rect id="Dikdörtgen 514" o:spid="_x0000_s1153" style="position:absolute;left:16911;top:58403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PvAMQA&#10;AADcAAAADwAAAGRycy9kb3ducmV2LnhtbESPT2sCMRTE70K/Q3iF3jSrqMhqlNJS8CT4r9Tbc/NM&#10;lm5etptU129vBMHjMDO/YWaL1lXiTE0oPSvo9zIQxIXXJRsFu+1XdwIiRGSNlWdScKUAi/lLZ4a5&#10;9hde03kTjUgQDjkqsDHWuZShsOQw9HxNnLyTbxzGJBsjdYOXBHeVHGTZWDosOS1YrOnDUvG7+XcK&#10;Dtaa1v2YXfb9J0dHLavV52Cv1Ntr+z4FEamNz/CjvdQKRv0h3M+kI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z7wDEAAAA3AAAAA8AAAAAAAAAAAAAAAAAmAIAAGRycy9k&#10;b3ducmV2LnhtbFBLBQYAAAAABAAEAPUAAACJAwAAAAA=&#10;" fillcolor="white [3212]" strokecolor="#7d7d74 [1614]" strokeweight="1pt"/>
                <v:rect id="Dikdörtgen 515" o:spid="_x0000_s1154" style="position:absolute;left:16911;top:62139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9Km8QA&#10;AADcAAAADwAAAGRycy9kb3ducmV2LnhtbESPT2sCMRTE74LfITyhN80qbJHVKKIUehLqP9rbc/Oa&#10;LN28rJuo229vCgWPw8z8hpkvO1eLG7Wh8qxgPMpAEJdeV2wUHPZvwymIEJE11p5JwS8FWC76vTkW&#10;2t/5g267aESCcChQgY2xKaQMpSWHYeQb4uR9+9ZhTLI1Urd4T3BXy0mWvUqHFacFiw2tLZU/u6tT&#10;8GWt6dynOWSni8zPWtbbzeSo1MugW81AROriM/zfftcK8nEOf2fS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/SpvEAAAA3AAAAA8AAAAAAAAAAAAAAAAAmAIAAGRycy9k&#10;b3ducmV2LnhtbFBLBQYAAAAABAAEAPUAAACJAwAAAAA=&#10;" fillcolor="white [3212]" strokecolor="#7d7d74 [1614]" strokeweight="1pt"/>
                <v:rect id="Dikdörtgen 516" o:spid="_x0000_s1155" style="position:absolute;left:17009;top:65876;width:1975;height:18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3U7MMA&#10;AADcAAAADwAAAGRycy9kb3ducmV2LnhtbESPQWsCMRSE70L/Q3iF3jSroMhqFGkRPBW0WurtuXkm&#10;i5uXdRN1/feNIHgcZuYbZjpvXSWu1ITSs4J+LwNBXHhdslGw/Vl2xyBCRNZYeSYFdwown711pphr&#10;f+M1XTfRiAThkKMCG2OdSxkKSw5Dz9fEyTv6xmFMsjFSN3hLcFfJQZaNpMOS04LFmj4tFafNxSnY&#10;W2ta92e22e9ZDg9aVt9fg51SH+/tYgIiUhtf4Wd7pRUM+yN4nElHQM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3U7MMAAADcAAAADwAAAAAAAAAAAAAAAACYAgAAZHJzL2Rv&#10;d25yZXYueG1sUEsFBgAAAAAEAAQA9QAAAIgDAAAAAA==&#10;" fillcolor="white [3212]" strokecolor="#7d7d74 [1614]" strokeweight="1pt"/>
                <v:rect id="Dikdörtgen 517" o:spid="_x0000_s1156" style="position:absolute;left:23695;top:58305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Fxd8QA&#10;AADcAAAADwAAAGRycy9kb3ducmV2LnhtbESPQWsCMRSE7wX/Q3hCbzWrYFtWs4sohZ6EqhW9vW5e&#10;k8XNy3YTdfvvG6HgcZiZb5h52btGXKgLtWcF41EGgrjyumajYLd9e3oFESKyxsYzKfilAGUxeJhj&#10;rv2VP+iyiUYkCIccFdgY21zKUFlyGEa+JU7et+8cxiQ7I3WH1wR3jZxk2bN0WHNasNjS0lJ12pyd&#10;gqO1pncHs8v2P3L6pWWzXk0+lXoc9osZiEh9vIf/2+9awXT8Arcz6Qj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hcXfEAAAA3AAAAA8AAAAAAAAAAAAAAAAAmAIAAGRycy9k&#10;b3ducmV2LnhtbFBLBQYAAAAABAAEAPUAAACJAwAAAAA=&#10;" fillcolor="white [3212]" strokecolor="#7d7d74 [1614]" strokeweight="1pt"/>
                <v:rect id="Dikdörtgen 518" o:spid="_x0000_s1157" style="position:absolute;left:23695;top:62041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7lBcIA&#10;AADcAAAADwAAAGRycy9kb3ducmV2LnhtbERPz2vCMBS+D/Y/hCfsNtMWFOlMy3AMPA10Ku721rwl&#10;Zc1L10St/705DDx+fL+X9eg6caYhtJ4V5NMMBHHjdctGwe7z/XkBIkRkjZ1nUnClAHX1+LDEUvsL&#10;b+i8jUakEA4lKrAx9qWUobHkMEx9T5y4Hz84jAkORuoBLyncdbLIsrl02HJqsNjTylLzuz05BV/W&#10;mtEdzS47/MnZt5bdx1uxV+ppMr6+gIg0xrv4373WCmZ5WpvOpCMg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vuUFwgAAANwAAAAPAAAAAAAAAAAAAAAAAJgCAABkcnMvZG93&#10;bnJldi54bWxQSwUGAAAAAAQABAD1AAAAhwMAAAAA&#10;" fillcolor="white [3212]" strokecolor="#7d7d74 [1614]" strokeweight="1pt"/>
                <v:rect id="Dikdörtgen 519" o:spid="_x0000_s1158" style="position:absolute;left:23794;top:65777;width:1974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JAnsQA&#10;AADcAAAADwAAAGRycy9kb3ducmV2LnhtbESPQWsCMRSE7wX/Q3hCbzWrYGlXs4sohZ6EqhW9vW5e&#10;k8XNy3YTdfvvG6HgcZiZb5h52btGXKgLtWcF41EGgrjyumajYLd9e3oBESKyxsYzKfilAGUxeJhj&#10;rv2VP+iyiUYkCIccFdgY21zKUFlyGEa+JU7et+8cxiQ7I3WH1wR3jZxk2bN0WHNasNjS0lJ12pyd&#10;gqO1pncHs8v2P3L6pWWzXk0+lXoc9osZiEh9vIf/2+9awXT8Crcz6QjI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yQJ7EAAAA3AAAAA8AAAAAAAAAAAAAAAAAmAIAAGRycy9k&#10;b3ducmV2LnhtbFBLBQYAAAAABAAEAPUAAACJAwAAAAA=&#10;" fillcolor="white [3212]" strokecolor="#7d7d74 [1614]" strokeweight="1pt"/>
                <v:rect id="Dikdörtgen 520" o:spid="_x0000_s1159" style="position:absolute;left:30676;top:58305;width:1975;height:193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QjvsAA&#10;AADcAAAADwAAAGRycy9kb3ducmV2LnhtbERPy2oCMRTdF/yHcAV3NeOApYxGEUXoSqgvdHedXJPB&#10;yc04SXX6981C6PJw3tN552rxoDZUnhWMhhkI4tLrio2C/W79/gkiRGSNtWdS8EsB5rPe2xQL7Z/8&#10;TY9tNCKFcChQgY2xKaQMpSWHYegb4sRdfeswJtgaqVt8pnBXyzzLPqTDilODxYaWlsrb9scpOFtr&#10;Oncy++x4l+OLlvVmlR+UGvS7xQREpC7+i1/uL61gnKf56Uw6AnL2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QjvsAAAADcAAAADwAAAAAAAAAAAAAAAACYAgAAZHJzL2Rvd25y&#10;ZXYueG1sUEsFBgAAAAAEAAQA9QAAAIUDAAAAAA==&#10;" fillcolor="white [3212]" strokecolor="#7d7d74 [1614]" strokeweight="1pt"/>
                <v:rect id="Dikdörtgen 521" o:spid="_x0000_s1160" style="position:absolute;left:30676;top:62041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iGJcMA&#10;AADcAAAADwAAAGRycy9kb3ducmV2LnhtbESPT2sCMRTE74V+h/AK3mrWBUtZjVJaBE+Cf9Hbc/NM&#10;Fjcv203U7bc3gtDjMDO/YcbTztXiSm2oPCsY9DMQxKXXFRsFm/Xs/RNEiMgaa8+k4I8CTCevL2Ms&#10;tL/xkq6raESCcChQgY2xKaQMpSWHoe8b4uSdfOswJtkaqVu8JbirZZ5lH9JhxWnBYkPflsrz6uIU&#10;HKw1ndubTbb7lcOjlvXiJ98q1XvrvkYgInXxP/xsz7WCYT6Ax5l0BOTk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iGJcMAAADcAAAADwAAAAAAAAAAAAAAAACYAgAAZHJzL2Rv&#10;d25yZXYueG1sUEsFBgAAAAAEAAQA9QAAAIgDAAAAAA==&#10;" fillcolor="white [3212]" strokecolor="#7d7d74 [1614]" strokeweight="1pt"/>
                <v:rect id="Dikdörtgen 522" o:spid="_x0000_s1161" style="position:absolute;left:30676;top:65777;width:1975;height:189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oYUsQA&#10;AADcAAAADwAAAGRycy9kb3ducmV2LnhtbESPQWsCMRSE74X+h/AK3mrWBUvZml2KUuhJ0KrY23Pz&#10;TJZuXtZN1O2/bwShx2FmvmFm1eBacaE+NJ4VTMYZCOLa64aNgs3Xx/MriBCRNbaeScEvBajKx4cZ&#10;FtpfeUWXdTQiQTgUqMDG2BVShtqSwzD2HXHyjr53GJPsjdQ9XhPctTLPshfpsOG0YLGjuaX6Z312&#10;Cr6tNYPbm022O8npQct2uci3So2ehvc3EJGG+B++tz+1gmmew+1MOgKy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6GFLEAAAA3AAAAA8AAAAAAAAAAAAAAAAAmAIAAGRycy9k&#10;b3ducmV2LnhtbFBLBQYAAAAABAAEAPUAAACJAwAAAAA=&#10;" fillcolor="white [3212]" strokecolor="#7d7d74 [1614]" strokeweight="1pt"/>
              </v:group>
            </w:pict>
          </mc:Fallback>
        </mc:AlternateContent>
      </w:r>
    </w:p>
    <w:p w:rsidR="007201A7" w:rsidRPr="00F248B5" w:rsidRDefault="00B36900" w:rsidP="0016473E">
      <w:pPr>
        <w:tabs>
          <w:tab w:val="left" w:pos="1303"/>
          <w:tab w:val="left" w:pos="4820"/>
        </w:tabs>
        <w:ind w:left="-851"/>
        <w:rPr>
          <w:u w:val="single"/>
        </w:rPr>
      </w:pPr>
      <w:r w:rsidRPr="00B36900">
        <w:rPr>
          <w:noProof/>
          <w:u w:val="single"/>
          <w:lang w:eastAsia="tr-TR"/>
        </w:rPr>
        <mc:AlternateContent>
          <mc:Choice Requires="wps">
            <w:drawing>
              <wp:anchor distT="45720" distB="45720" distL="114300" distR="114300" simplePos="0" relativeHeight="251601918" behindDoc="1" locked="0" layoutInCell="1" allowOverlap="1" wp14:anchorId="2FB56EFE" wp14:editId="5E6FDD43">
                <wp:simplePos x="0" y="0"/>
                <wp:positionH relativeFrom="margin">
                  <wp:posOffset>-617803</wp:posOffset>
                </wp:positionH>
                <wp:positionV relativeFrom="paragraph">
                  <wp:posOffset>7118412</wp:posOffset>
                </wp:positionV>
                <wp:extent cx="1215058" cy="302400"/>
                <wp:effectExtent l="0" t="0" r="0" b="2540"/>
                <wp:wrapNone/>
                <wp:docPr id="23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058" cy="302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6900" w:rsidRDefault="00B36900" w:rsidP="00B36900">
                            <w:r>
                              <w:t>KYT-FRM-239/00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56EFE" id="Metin Kutusu 2" o:spid="_x0000_s1162" type="#_x0000_t202" style="position:absolute;left:0;text-align:left;margin-left:-48.65pt;margin-top:560.5pt;width:95.65pt;height:23.8pt;z-index:-25171456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" filled="f" stroked="f">
                <v:textbox>
                  <w:txbxContent>
                    <w:p w:rsidR="00B36900" w:rsidRDefault="00B36900" w:rsidP="00B36900">
                      <w:r>
                        <w:t>KYT-FRM-239/00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41856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-636559</wp:posOffset>
                </wp:positionH>
                <wp:positionV relativeFrom="paragraph">
                  <wp:posOffset>6491779</wp:posOffset>
                </wp:positionV>
                <wp:extent cx="5084619" cy="498764"/>
                <wp:effectExtent l="0" t="0" r="0" b="0"/>
                <wp:wrapNone/>
                <wp:docPr id="24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4619" cy="4987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6900" w:rsidRDefault="0038344D" w:rsidP="00B36900">
                            <w:pPr>
                              <w:spacing w:before="0" w:after="0" w:line="240" w:lineRule="auto"/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</w:pP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  <w:u w:val="single"/>
                              </w:rPr>
                              <w:t>GÖRÜŞ VE ÖNERİLERİNİZ</w:t>
                            </w: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:rsidR="007B009A" w:rsidRDefault="0038344D" w:rsidP="00B36900">
                            <w:pPr>
                              <w:spacing w:before="0" w:after="0" w:line="240" w:lineRule="auto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3B6867">
                              <w:rPr>
                                <w:rFonts w:ascii="Montserrat" w:hAnsi="Montserrat"/>
                                <w:b/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Pr="003B6867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</w:t>
                            </w:r>
                            <w:r w:rsidR="00C223CA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</w:t>
                            </w:r>
                            <w:r w:rsidR="007B009A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="00B36900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</w:t>
                            </w:r>
                            <w:r w:rsidR="007B009A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</w:t>
                            </w:r>
                            <w:proofErr w:type="gramEnd"/>
                          </w:p>
                          <w:p w:rsidR="00B36900" w:rsidRDefault="00B36900" w:rsidP="00B36900">
                            <w:pPr>
                              <w:spacing w:before="0" w:after="0" w:line="240" w:lineRule="auto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</w:t>
                            </w:r>
                            <w:proofErr w:type="gramEnd"/>
                          </w:p>
                          <w:p w:rsidR="007B009A" w:rsidRDefault="007B009A" w:rsidP="00D5752B">
                            <w:pPr>
                              <w:spacing w:line="360" w:lineRule="auto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</w:p>
                          <w:p w:rsidR="007B009A" w:rsidRDefault="007B009A" w:rsidP="00D5752B">
                            <w:pPr>
                              <w:spacing w:line="360" w:lineRule="auto"/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</w:pPr>
                          </w:p>
                          <w:p w:rsidR="007B009A" w:rsidRPr="0038344D" w:rsidRDefault="007B009A" w:rsidP="00D5752B">
                            <w:pPr>
                              <w:spacing w:line="360" w:lineRule="auto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" o:spid="_x0000_s1163" type="#_x0000_t202" style="position:absolute;left:0;text-align:left;margin-left:-50.1pt;margin-top:511.15pt;width:400.35pt;height:39.2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" filled="f" stroked="f" strokeweight=".5pt">
                <v:textbox>
                  <w:txbxContent>
                    <w:p w:rsidR="00B36900" w:rsidRDefault="0038344D" w:rsidP="00B36900">
                      <w:pPr>
                        <w:spacing w:before="0" w:after="0" w:line="240" w:lineRule="auto"/>
                        <w:rPr>
                          <w:rFonts w:ascii="Montserrat" w:hAnsi="Montserrat"/>
                          <w:b/>
                          <w:color w:val="000000" w:themeColor="text1"/>
                        </w:rPr>
                      </w:pP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  <w:u w:val="single"/>
                        </w:rPr>
                        <w:t>GÖRÜŞ VE ÖNERİLERİNİZ</w:t>
                      </w: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</w:rPr>
                        <w:t xml:space="preserve"> </w:t>
                      </w:r>
                    </w:p>
                    <w:p w:rsidR="007B009A" w:rsidRDefault="0038344D" w:rsidP="00B36900">
                      <w:pPr>
                        <w:spacing w:before="0" w:after="0" w:line="240" w:lineRule="auto"/>
                        <w:rPr>
                          <w:color w:val="D9D9D9" w:themeColor="background1" w:themeShade="D9"/>
                          <w:sz w:val="16"/>
                          <w:szCs w:val="16"/>
                        </w:rPr>
                      </w:pPr>
                      <w:proofErr w:type="gramStart"/>
                      <w:r w:rsidRPr="003B6867">
                        <w:rPr>
                          <w:rFonts w:ascii="Montserrat" w:hAnsi="Montserrat"/>
                          <w:b/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Pr="003B6867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</w:t>
                      </w:r>
                      <w:r w:rsidR="00C223CA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</w:t>
                      </w:r>
                      <w:r w:rsidR="007B009A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="00B36900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</w:t>
                      </w:r>
                      <w:r w:rsidR="007B009A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</w:t>
                      </w:r>
                      <w:proofErr w:type="gramEnd"/>
                    </w:p>
                    <w:p w:rsidR="00B36900" w:rsidRDefault="00B36900" w:rsidP="00B36900">
                      <w:pPr>
                        <w:spacing w:before="0" w:after="0" w:line="240" w:lineRule="auto"/>
                        <w:rPr>
                          <w:color w:val="D9D9D9" w:themeColor="background1" w:themeShade="D9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………………………………………………………………………………………………………</w:t>
                      </w:r>
                      <w:proofErr w:type="gramEnd"/>
                    </w:p>
                    <w:p w:rsidR="007B009A" w:rsidRDefault="007B009A" w:rsidP="00D5752B">
                      <w:pPr>
                        <w:spacing w:line="360" w:lineRule="auto"/>
                        <w:rPr>
                          <w:color w:val="D9D9D9" w:themeColor="background1" w:themeShade="D9"/>
                          <w:sz w:val="16"/>
                          <w:szCs w:val="16"/>
                        </w:rPr>
                      </w:pPr>
                    </w:p>
                    <w:p w:rsidR="007B009A" w:rsidRDefault="007B009A" w:rsidP="00D5752B">
                      <w:pPr>
                        <w:spacing w:line="360" w:lineRule="auto"/>
                        <w:rPr>
                          <w:color w:val="D9D9D9" w:themeColor="background1" w:themeShade="D9"/>
                          <w:sz w:val="16"/>
                          <w:szCs w:val="16"/>
                        </w:rPr>
                      </w:pPr>
                    </w:p>
                    <w:p w:rsidR="007B009A" w:rsidRPr="0038344D" w:rsidRDefault="007B009A" w:rsidP="00D5752B">
                      <w:pPr>
                        <w:spacing w:line="360" w:lineRule="auto"/>
                        <w:rPr>
                          <w:rFonts w:ascii="Montserrat" w:hAnsi="Montserrat"/>
                          <w:b/>
                          <w:color w:val="23585A" w:themeColor="accent3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423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64E5159F" wp14:editId="437B6981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B94" w:rsidRPr="00B22911" w:rsidRDefault="009F6B94" w:rsidP="009F6B9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9F6B94" w:rsidRPr="009F6B94" w:rsidRDefault="009F6B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159F" id="Metin Kutusu 9" o:spid="_x0000_s1164" type="#_x0000_t202" style="position:absolute;left:0;text-align:left;margin-left:335.45pt;margin-top:770pt;width:239.6pt;height:35.1pt;rotation:-417520fd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" filled="f" stroked="f" strokeweight=".5pt">
                <v:textbox>
                  <w:txbxContent>
                    <w:p w:rsidR="009F6B94" w:rsidRPr="00B22911" w:rsidRDefault="009F6B94" w:rsidP="009F6B94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9F6B94" w:rsidRPr="009F6B94" w:rsidRDefault="009F6B94"/>
                  </w:txbxContent>
                </v:textbox>
                <w10:wrap anchory="page"/>
              </v:shape>
            </w:pict>
          </mc:Fallback>
        </mc:AlternateContent>
      </w:r>
    </w:p>
    <w:sectPr w:rsidR="007201A7" w:rsidRPr="00F248B5" w:rsidSect="009C4EE4"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417" w:right="707" w:bottom="1417" w:left="1417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endnote>
  <w:end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A2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tserrat">
    <w:altName w:val="Courier New"/>
    <w:charset w:val="A2"/>
    <w:family w:val="auto"/>
    <w:pitch w:val="variable"/>
    <w:sig w:usb0="00000001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>
    <w:pPr>
      <w:pStyle w:val="Altbilgi"/>
    </w:pPr>
  </w:p>
  <w:p w:rsidR="007201A7" w:rsidRPr="00A573BB" w:rsidRDefault="007201A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Al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DB7220F" wp14:editId="731A8B59">
              <wp:simplePos x="0" y="0"/>
              <wp:positionH relativeFrom="page">
                <wp:posOffset>-38104</wp:posOffset>
              </wp:positionH>
              <wp:positionV relativeFrom="page">
                <wp:posOffset>9912129</wp:posOffset>
              </wp:positionV>
              <wp:extent cx="7973568" cy="1382558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568" cy="138255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B7220F" id="Serbest Form: Şekil 8" o:spid="_x0000_s1165" alt="Dikdörtgendeki yeşil gradyan" style="position:absolute;margin-left:-3pt;margin-top:780.5pt;width:627.85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973568,0;7973568,902137;0,1382558;0,0" o:connectangles="0,0,0,0,0" textboxrect="0,0,7738110,2906395"/>
              <v:textbox>
                <w:txbxContent>
                  <w:p w:rsidR="00A36725" w:rsidRDefault="00A36725" w:rsidP="00A3672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footnote>
  <w:foot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/>
  <w:p w:rsidR="007201A7" w:rsidRPr="00A573BB" w:rsidRDefault="007201A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A870CFC" wp14:editId="4588A7E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2988000"/>
              <wp:effectExtent l="0" t="0" r="2540" b="3175"/>
              <wp:wrapNone/>
              <wp:docPr id="5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298800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870CFC" id="Serbest Form: Şekil 5" o:spid="_x0000_s1164" alt="Dikdörtgendeki yeşil gradyan" style="position:absolute;margin-left:0;margin-top:0;width:609.1pt;height:235.3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735824,0;7735824,1949709;0,2988000;0,0" o:connectangles="0,0,0,0,0" textboxrect="0,0,7738110,2906395"/>
              <v:textbox>
                <w:txbxContent>
                  <w:p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5D812B0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61C3C56"/>
    <w:lvl w:ilvl="0">
      <w:start w:val="1"/>
      <w:numFmt w:val="decimal"/>
      <w:pStyle w:val="ListeNumara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CA1DEA"/>
    <w:lvl w:ilvl="0">
      <w:start w:val="1"/>
      <w:numFmt w:val="decimal"/>
      <w:pStyle w:val="ListeNumara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FC21658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46DEEE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B81AEC"/>
    <w:lvl w:ilvl="0">
      <w:start w:val="1"/>
      <w:numFmt w:val="bullet"/>
      <w:pStyle w:val="ListeMadde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528C7A"/>
    <w:lvl w:ilvl="0">
      <w:start w:val="1"/>
      <w:numFmt w:val="bullet"/>
      <w:pStyle w:val="ListeMadde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983D10"/>
    <w:lvl w:ilvl="0">
      <w:start w:val="1"/>
      <w:numFmt w:val="bullet"/>
      <w:pStyle w:val="ListeMadde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A6279E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40831C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8823D9"/>
    <w:multiLevelType w:val="hybridMultilevel"/>
    <w:tmpl w:val="5CA6E3F6"/>
    <w:lvl w:ilvl="0" w:tplc="FE66526C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77E8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82B21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791F5E"/>
    <w:multiLevelType w:val="hybridMultilevel"/>
    <w:tmpl w:val="16643AF4"/>
    <w:lvl w:ilvl="0" w:tplc="C57818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50ADD"/>
    <w:multiLevelType w:val="hybridMultilevel"/>
    <w:tmpl w:val="E5A4584C"/>
    <w:lvl w:ilvl="0" w:tplc="43629A8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91DC6"/>
    <w:multiLevelType w:val="multilevel"/>
    <w:tmpl w:val="04090023"/>
    <w:styleLink w:val="MakaleBlm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5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18B"/>
    <w:rsid w:val="000340E0"/>
    <w:rsid w:val="00064E3E"/>
    <w:rsid w:val="00077551"/>
    <w:rsid w:val="000A6E91"/>
    <w:rsid w:val="000D32F0"/>
    <w:rsid w:val="000E7C40"/>
    <w:rsid w:val="001251DB"/>
    <w:rsid w:val="00152BB9"/>
    <w:rsid w:val="0016473E"/>
    <w:rsid w:val="001817A4"/>
    <w:rsid w:val="001A035C"/>
    <w:rsid w:val="001D1771"/>
    <w:rsid w:val="0020743A"/>
    <w:rsid w:val="002400DD"/>
    <w:rsid w:val="002450DA"/>
    <w:rsid w:val="00251B00"/>
    <w:rsid w:val="00263E3B"/>
    <w:rsid w:val="00264280"/>
    <w:rsid w:val="00272CEF"/>
    <w:rsid w:val="00287449"/>
    <w:rsid w:val="002A107B"/>
    <w:rsid w:val="002A39DF"/>
    <w:rsid w:val="002B06E9"/>
    <w:rsid w:val="002D1C03"/>
    <w:rsid w:val="002E7603"/>
    <w:rsid w:val="002F5404"/>
    <w:rsid w:val="00316D06"/>
    <w:rsid w:val="00317C2E"/>
    <w:rsid w:val="00326225"/>
    <w:rsid w:val="0038344D"/>
    <w:rsid w:val="00396150"/>
    <w:rsid w:val="003B6867"/>
    <w:rsid w:val="003D23A0"/>
    <w:rsid w:val="003F514D"/>
    <w:rsid w:val="00423F3E"/>
    <w:rsid w:val="004307F3"/>
    <w:rsid w:val="0044288C"/>
    <w:rsid w:val="00463E47"/>
    <w:rsid w:val="004766F3"/>
    <w:rsid w:val="004800A7"/>
    <w:rsid w:val="004858C9"/>
    <w:rsid w:val="004870D2"/>
    <w:rsid w:val="004937E3"/>
    <w:rsid w:val="00496B8C"/>
    <w:rsid w:val="004A10E9"/>
    <w:rsid w:val="004E614F"/>
    <w:rsid w:val="004F5C58"/>
    <w:rsid w:val="00530D88"/>
    <w:rsid w:val="00544E55"/>
    <w:rsid w:val="0056021C"/>
    <w:rsid w:val="005610EB"/>
    <w:rsid w:val="00575AB3"/>
    <w:rsid w:val="005E394D"/>
    <w:rsid w:val="0064464D"/>
    <w:rsid w:val="0065714B"/>
    <w:rsid w:val="00662DFA"/>
    <w:rsid w:val="006B4542"/>
    <w:rsid w:val="006D175D"/>
    <w:rsid w:val="006F038A"/>
    <w:rsid w:val="007201A7"/>
    <w:rsid w:val="00741856"/>
    <w:rsid w:val="007623F3"/>
    <w:rsid w:val="0077625B"/>
    <w:rsid w:val="007B009A"/>
    <w:rsid w:val="007B4FC5"/>
    <w:rsid w:val="007C0944"/>
    <w:rsid w:val="007E0DF2"/>
    <w:rsid w:val="007E1D3F"/>
    <w:rsid w:val="007F18DD"/>
    <w:rsid w:val="00813AC5"/>
    <w:rsid w:val="00864A4B"/>
    <w:rsid w:val="00865DB9"/>
    <w:rsid w:val="0089202B"/>
    <w:rsid w:val="00892B19"/>
    <w:rsid w:val="008B5297"/>
    <w:rsid w:val="009172C2"/>
    <w:rsid w:val="009415D1"/>
    <w:rsid w:val="00944C16"/>
    <w:rsid w:val="00947F34"/>
    <w:rsid w:val="009A3BD3"/>
    <w:rsid w:val="009B7B99"/>
    <w:rsid w:val="009C4EE4"/>
    <w:rsid w:val="009D3F3C"/>
    <w:rsid w:val="009E4DDA"/>
    <w:rsid w:val="009F6B94"/>
    <w:rsid w:val="00A17BA2"/>
    <w:rsid w:val="00A30978"/>
    <w:rsid w:val="00A340F2"/>
    <w:rsid w:val="00A34F16"/>
    <w:rsid w:val="00A36725"/>
    <w:rsid w:val="00A573BB"/>
    <w:rsid w:val="00A71D42"/>
    <w:rsid w:val="00A75635"/>
    <w:rsid w:val="00AA27DC"/>
    <w:rsid w:val="00AA4D23"/>
    <w:rsid w:val="00AC2EAF"/>
    <w:rsid w:val="00AC4C50"/>
    <w:rsid w:val="00AE56DE"/>
    <w:rsid w:val="00B05F79"/>
    <w:rsid w:val="00B12F05"/>
    <w:rsid w:val="00B22911"/>
    <w:rsid w:val="00B36900"/>
    <w:rsid w:val="00B43961"/>
    <w:rsid w:val="00B5218B"/>
    <w:rsid w:val="00B5758A"/>
    <w:rsid w:val="00B66C63"/>
    <w:rsid w:val="00B727BE"/>
    <w:rsid w:val="00B93588"/>
    <w:rsid w:val="00BD2A4A"/>
    <w:rsid w:val="00C1476B"/>
    <w:rsid w:val="00C223CA"/>
    <w:rsid w:val="00C8667E"/>
    <w:rsid w:val="00C91924"/>
    <w:rsid w:val="00CE3710"/>
    <w:rsid w:val="00CF2287"/>
    <w:rsid w:val="00D008F8"/>
    <w:rsid w:val="00D33124"/>
    <w:rsid w:val="00D40297"/>
    <w:rsid w:val="00D5752B"/>
    <w:rsid w:val="00D73210"/>
    <w:rsid w:val="00E007AD"/>
    <w:rsid w:val="00E06423"/>
    <w:rsid w:val="00E5675F"/>
    <w:rsid w:val="00E65018"/>
    <w:rsid w:val="00EB63A0"/>
    <w:rsid w:val="00EC16CD"/>
    <w:rsid w:val="00EC4A28"/>
    <w:rsid w:val="00EC765E"/>
    <w:rsid w:val="00EE4EDC"/>
    <w:rsid w:val="00F248B5"/>
    <w:rsid w:val="00F55C7B"/>
    <w:rsid w:val="00F65B05"/>
    <w:rsid w:val="00F97B9B"/>
    <w:rsid w:val="00FD1929"/>
    <w:rsid w:val="00FE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tr-TR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DD"/>
  </w:style>
  <w:style w:type="paragraph" w:styleId="Balk1">
    <w:name w:val="heading 1"/>
    <w:basedOn w:val="Normal"/>
    <w:next w:val="Normal"/>
    <w:link w:val="Balk1Char"/>
    <w:uiPriority w:val="9"/>
    <w:qFormat/>
    <w:rsid w:val="007F18DD"/>
    <w:pPr>
      <w:pBdr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pBdr>
      <w:shd w:val="clear" w:color="auto" w:fill="F8B323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F18DD"/>
    <w:pPr>
      <w:pBdr>
        <w:top w:val="single" w:sz="24" w:space="0" w:color="FDEFD2" w:themeColor="accent1" w:themeTint="33"/>
        <w:left w:val="single" w:sz="24" w:space="0" w:color="FDEFD2" w:themeColor="accent1" w:themeTint="33"/>
        <w:bottom w:val="single" w:sz="24" w:space="0" w:color="FDEFD2" w:themeColor="accent1" w:themeTint="33"/>
        <w:right w:val="single" w:sz="24" w:space="0" w:color="FDEFD2" w:themeColor="accent1" w:themeTint="33"/>
      </w:pBdr>
      <w:shd w:val="clear" w:color="auto" w:fill="FDEFD2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18DD"/>
    <w:pPr>
      <w:pBdr>
        <w:top w:val="single" w:sz="6" w:space="2" w:color="F8B323" w:themeColor="accent1"/>
      </w:pBdr>
      <w:spacing w:before="300" w:after="0"/>
      <w:outlineLvl w:val="2"/>
    </w:pPr>
    <w:rPr>
      <w:caps/>
      <w:color w:val="885D04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18DD"/>
    <w:pPr>
      <w:pBdr>
        <w:top w:val="dotted" w:sz="6" w:space="2" w:color="F8B323" w:themeColor="accent1"/>
      </w:pBdr>
      <w:spacing w:before="200" w:after="0"/>
      <w:outlineLvl w:val="3"/>
    </w:pPr>
    <w:rPr>
      <w:caps/>
      <w:color w:val="CD8C06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F18DD"/>
    <w:pPr>
      <w:pBdr>
        <w:bottom w:val="single" w:sz="6" w:space="1" w:color="F8B323" w:themeColor="accent1"/>
      </w:pBdr>
      <w:spacing w:before="200" w:after="0"/>
      <w:outlineLvl w:val="4"/>
    </w:pPr>
    <w:rPr>
      <w:caps/>
      <w:color w:val="CD8C06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F18DD"/>
    <w:pPr>
      <w:pBdr>
        <w:bottom w:val="dotted" w:sz="6" w:space="1" w:color="F8B323" w:themeColor="accent1"/>
      </w:pBdr>
      <w:spacing w:before="200" w:after="0"/>
      <w:outlineLvl w:val="5"/>
    </w:pPr>
    <w:rPr>
      <w:caps/>
      <w:color w:val="CD8C06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F18DD"/>
    <w:pPr>
      <w:spacing w:before="200" w:after="0"/>
      <w:outlineLvl w:val="6"/>
    </w:pPr>
    <w:rPr>
      <w:caps/>
      <w:color w:val="CD8C06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F18D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F18D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itapBal">
    <w:name w:val="Book Title"/>
    <w:uiPriority w:val="33"/>
    <w:qFormat/>
    <w:rsid w:val="007F18DD"/>
    <w:rPr>
      <w:b/>
      <w:bCs/>
      <w:i/>
      <w:iCs/>
      <w:spacing w:val="0"/>
    </w:rPr>
  </w:style>
  <w:style w:type="character" w:styleId="GlBavuru">
    <w:name w:val="Intense Reference"/>
    <w:uiPriority w:val="32"/>
    <w:qFormat/>
    <w:rsid w:val="007F18DD"/>
    <w:rPr>
      <w:b/>
      <w:bCs/>
      <w:i/>
      <w:iCs/>
      <w:caps/>
      <w:color w:val="F8B323" w:themeColor="accent1"/>
    </w:rPr>
  </w:style>
  <w:style w:type="character" w:customStyle="1" w:styleId="Balk1Char">
    <w:name w:val="Başlık 1 Char"/>
    <w:basedOn w:val="VarsaylanParagrafYazTipi"/>
    <w:link w:val="Balk1"/>
    <w:uiPriority w:val="9"/>
    <w:rsid w:val="007F18DD"/>
    <w:rPr>
      <w:caps/>
      <w:color w:val="FFFFFF" w:themeColor="background1"/>
      <w:spacing w:val="15"/>
      <w:sz w:val="22"/>
      <w:szCs w:val="22"/>
      <w:shd w:val="clear" w:color="auto" w:fill="F8B323" w:themeFill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7F18DD"/>
    <w:pPr>
      <w:spacing w:before="0" w:after="0"/>
    </w:pPr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F18DD"/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paragraph" w:styleId="stbilgi">
    <w:name w:val="header"/>
    <w:basedOn w:val="Normal"/>
    <w:link w:val="stbilgiChar"/>
    <w:uiPriority w:val="99"/>
    <w:rsid w:val="00A573BB"/>
    <w:pPr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573BB"/>
    <w:rPr>
      <w:rFonts w:ascii="Microsoft Sans Serif" w:hAnsi="Microsoft Sans Serif" w:cs="Microsoft Sans Serif"/>
      <w:sz w:val="24"/>
    </w:rPr>
  </w:style>
  <w:style w:type="character" w:styleId="YerTutucuMetni">
    <w:name w:val="Placeholder Text"/>
    <w:basedOn w:val="VarsaylanParagrafYazTipi"/>
    <w:uiPriority w:val="99"/>
    <w:semiHidden/>
    <w:rsid w:val="00A573BB"/>
    <w:rPr>
      <w:rFonts w:ascii="Microsoft Sans Serif" w:hAnsi="Microsoft Sans Serif" w:cs="Microsoft Sans Serif"/>
      <w:color w:val="808080"/>
    </w:rPr>
  </w:style>
  <w:style w:type="table" w:styleId="TabloKlavuzu">
    <w:name w:val="Table Grid"/>
    <w:basedOn w:val="NormalTablo"/>
    <w:uiPriority w:val="39"/>
    <w:rsid w:val="00A573B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5Char">
    <w:name w:val="Başlık 5 Char"/>
    <w:basedOn w:val="VarsaylanParagrafYazTipi"/>
    <w:link w:val="Balk5"/>
    <w:uiPriority w:val="9"/>
    <w:semiHidden/>
    <w:rsid w:val="007F18DD"/>
    <w:rPr>
      <w:caps/>
      <w:color w:val="CD8C06" w:themeColor="accent1" w:themeShade="BF"/>
      <w:spacing w:val="10"/>
    </w:rPr>
  </w:style>
  <w:style w:type="paragraph" w:customStyle="1" w:styleId="Normalsa">
    <w:name w:val="Normal sağ"/>
    <w:basedOn w:val="Normal"/>
    <w:rsid w:val="00A573BB"/>
    <w:pPr>
      <w:spacing w:before="60" w:after="20"/>
    </w:pPr>
    <w:rPr>
      <w:rFonts w:eastAsiaTheme="majorEastAsia"/>
      <w:b/>
      <w:color w:val="0D0D0D" w:themeColor="text1" w:themeTint="F2"/>
      <w:spacing w:val="4"/>
      <w:sz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F18DD"/>
    <w:rPr>
      <w:caps/>
      <w:spacing w:val="10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rsid w:val="00A573BB"/>
    <w:rPr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A573BB"/>
    <w:rPr>
      <w:rFonts w:ascii="Microsoft Sans Serif" w:hAnsi="Microsoft Sans Serif" w:cs="Microsoft Sans Serif"/>
      <w:sz w:val="24"/>
      <w:lang w:eastAsia="en-US"/>
    </w:rPr>
  </w:style>
  <w:style w:type="table" w:styleId="TabloKlavuzuAk">
    <w:name w:val="Grid Table Light"/>
    <w:basedOn w:val="NormalTablo"/>
    <w:uiPriority w:val="40"/>
    <w:rsid w:val="00A573BB"/>
    <w:rPr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7F18DD"/>
    <w:rPr>
      <w:caps/>
      <w:spacing w:val="15"/>
      <w:shd w:val="clear" w:color="auto" w:fill="FDEFD2" w:themeFill="accent1" w:themeFillTint="33"/>
    </w:rPr>
  </w:style>
  <w:style w:type="table" w:customStyle="1" w:styleId="SatBilgileri">
    <w:name w:val="Satış Bilgileri"/>
    <w:basedOn w:val="NormalTablo"/>
    <w:uiPriority w:val="99"/>
    <w:rsid w:val="00A573BB"/>
    <w:pPr>
      <w:spacing w:before="60" w:after="2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B4E0E2" w:themeFill="accent3" w:themeFillTint="66"/>
      </w:tcPr>
    </w:tblStylePr>
  </w:style>
  <w:style w:type="table" w:customStyle="1" w:styleId="eriktablosu">
    <w:name w:val="İçerik tablosu"/>
    <w:basedOn w:val="NormalTablo"/>
    <w:uiPriority w:val="99"/>
    <w:rsid w:val="00A573BB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customStyle="1" w:styleId="Balk9Char">
    <w:name w:val="Başlık 9 Char"/>
    <w:basedOn w:val="VarsaylanParagrafYazTipi"/>
    <w:link w:val="Balk9"/>
    <w:uiPriority w:val="9"/>
    <w:semiHidden/>
    <w:rsid w:val="007F18DD"/>
    <w:rPr>
      <w:i/>
      <w:iCs/>
      <w:caps/>
      <w:spacing w:val="10"/>
      <w:sz w:val="18"/>
      <w:szCs w:val="18"/>
    </w:rPr>
  </w:style>
  <w:style w:type="table" w:customStyle="1" w:styleId="ToplamTablosu">
    <w:name w:val="Toplam Tablosu"/>
    <w:basedOn w:val="NormalTablo"/>
    <w:uiPriority w:val="99"/>
    <w:rsid w:val="00A573BB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vAlign w:val="center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DzTablo2">
    <w:name w:val="Plain Table 2"/>
    <w:basedOn w:val="NormalTablo"/>
    <w:uiPriority w:val="42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lk3Char">
    <w:name w:val="Başlık 3 Char"/>
    <w:basedOn w:val="VarsaylanParagrafYazTipi"/>
    <w:link w:val="Balk3"/>
    <w:uiPriority w:val="9"/>
    <w:semiHidden/>
    <w:rsid w:val="007F18DD"/>
    <w:rPr>
      <w:caps/>
      <w:color w:val="885D04" w:themeColor="accent1" w:themeShade="7F"/>
      <w:spacing w:val="15"/>
    </w:rPr>
  </w:style>
  <w:style w:type="paragraph" w:customStyle="1" w:styleId="Stil1">
    <w:name w:val="Stil1"/>
    <w:basedOn w:val="Normal"/>
    <w:link w:val="Stil1Krkt"/>
    <w:rsid w:val="00A573BB"/>
    <w:pPr>
      <w:framePr w:hSpace="180" w:wrap="around" w:vAnchor="text" w:hAnchor="margin" w:xAlign="center" w:y="5211"/>
      <w:spacing w:before="60" w:after="20"/>
    </w:pPr>
    <w:rPr>
      <w:rFonts w:ascii="Franklin Gothic Demi" w:eastAsiaTheme="majorEastAsia" w:hAnsi="Franklin Gothic Demi"/>
      <w:color w:val="348587" w:themeColor="accent3" w:themeShade="BF"/>
      <w:spacing w:val="4"/>
      <w:sz w:val="28"/>
      <w:szCs w:val="28"/>
    </w:rPr>
  </w:style>
  <w:style w:type="character" w:customStyle="1" w:styleId="Stil1Krkt">
    <w:name w:val="Stil1 Krkt"/>
    <w:basedOn w:val="VarsaylanParagrafYazTipi"/>
    <w:link w:val="Stil1"/>
    <w:rsid w:val="00A573BB"/>
    <w:rPr>
      <w:rFonts w:ascii="Franklin Gothic Demi" w:eastAsiaTheme="majorEastAsia" w:hAnsi="Franklin Gothic Demi" w:cs="Microsoft Sans Serif"/>
      <w:color w:val="348587" w:themeColor="accent3" w:themeShade="BF"/>
      <w:spacing w:val="4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F18DD"/>
    <w:rPr>
      <w:caps/>
      <w:color w:val="CD8C06" w:themeColor="accent1" w:themeShade="BF"/>
      <w:spacing w:val="10"/>
    </w:rPr>
  </w:style>
  <w:style w:type="character" w:styleId="GlVurgulama">
    <w:name w:val="Intense Emphasis"/>
    <w:uiPriority w:val="21"/>
    <w:qFormat/>
    <w:rsid w:val="007F18DD"/>
    <w:rPr>
      <w:b/>
      <w:bCs/>
      <w:caps/>
      <w:color w:val="885D04" w:themeColor="accent1" w:themeShade="7F"/>
      <w:spacing w:val="10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F18DD"/>
    <w:pPr>
      <w:spacing w:before="240" w:after="240" w:line="240" w:lineRule="auto"/>
      <w:ind w:left="1080" w:right="1080"/>
      <w:jc w:val="center"/>
    </w:pPr>
    <w:rPr>
      <w:color w:val="F8B323" w:themeColor="accent1"/>
      <w:sz w:val="24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7F18DD"/>
    <w:rPr>
      <w:color w:val="F8B323" w:themeColor="accent1"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7F18DD"/>
    <w:pPr>
      <w:outlineLvl w:val="9"/>
    </w:pPr>
  </w:style>
  <w:style w:type="paragraph" w:styleId="bekMetni">
    <w:name w:val="Block Text"/>
    <w:basedOn w:val="Normal"/>
    <w:uiPriority w:val="99"/>
    <w:semiHidden/>
    <w:unhideWhenUsed/>
    <w:rsid w:val="00A573BB"/>
    <w:pPr>
      <w:pBdr>
        <w:top w:val="single" w:sz="2" w:space="10" w:color="895E04" w:themeColor="accent1" w:themeShade="80"/>
        <w:left w:val="single" w:sz="2" w:space="10" w:color="895E04" w:themeColor="accent1" w:themeShade="80"/>
        <w:bottom w:val="single" w:sz="2" w:space="10" w:color="895E04" w:themeColor="accent1" w:themeShade="80"/>
        <w:right w:val="single" w:sz="2" w:space="10" w:color="895E04" w:themeColor="accent1" w:themeShade="80"/>
      </w:pBdr>
      <w:ind w:left="1152" w:right="1152"/>
    </w:pPr>
    <w:rPr>
      <w:i/>
      <w:iCs/>
      <w:color w:val="895E04" w:themeColor="accent1" w:themeShade="80"/>
    </w:rPr>
  </w:style>
  <w:style w:type="character" w:styleId="zlenenKpr">
    <w:name w:val="Followed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3F3F3A" w:themeColor="background2" w:themeShade="40"/>
      <w:u w:val="single"/>
    </w:rPr>
  </w:style>
  <w:style w:type="character" w:styleId="Kpr">
    <w:name w:val="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41313B" w:themeColor="accent6" w:themeShade="80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595959" w:themeColor="text1" w:themeTint="A6"/>
      <w:shd w:val="clear" w:color="auto" w:fill="E6E6E6"/>
    </w:rPr>
  </w:style>
  <w:style w:type="paragraph" w:styleId="Altyaz">
    <w:name w:val="Subtitle"/>
    <w:basedOn w:val="Normal"/>
    <w:next w:val="Normal"/>
    <w:link w:val="AltyazChar"/>
    <w:uiPriority w:val="11"/>
    <w:qFormat/>
    <w:rsid w:val="007F18D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7F18DD"/>
    <w:rPr>
      <w:caps/>
      <w:color w:val="595959" w:themeColor="text1" w:themeTint="A6"/>
      <w:spacing w:val="10"/>
      <w:sz w:val="21"/>
      <w:szCs w:val="21"/>
    </w:rPr>
  </w:style>
  <w:style w:type="paragraph" w:styleId="Tarih">
    <w:name w:val="Date"/>
    <w:basedOn w:val="Normal"/>
    <w:next w:val="Normal"/>
    <w:link w:val="TarihChar"/>
    <w:uiPriority w:val="99"/>
    <w:rsid w:val="00A573BB"/>
    <w:rPr>
      <w:rFonts w:ascii="Franklin Gothic Demi" w:hAnsi="Franklin Gothic Demi"/>
      <w:color w:val="000000" w:themeColor="text1"/>
      <w:sz w:val="32"/>
      <w:szCs w:val="32"/>
    </w:rPr>
  </w:style>
  <w:style w:type="character" w:customStyle="1" w:styleId="TarihChar">
    <w:name w:val="Tarih Char"/>
    <w:basedOn w:val="VarsaylanParagrafYazTipi"/>
    <w:link w:val="Tarih"/>
    <w:uiPriority w:val="99"/>
    <w:rsid w:val="00A573BB"/>
    <w:rPr>
      <w:rFonts w:ascii="Franklin Gothic Demi" w:hAnsi="Franklin Gothic Demi" w:cs="Microsoft Sans Serif"/>
      <w:color w:val="000000" w:themeColor="text1"/>
      <w:sz w:val="32"/>
      <w:szCs w:val="32"/>
    </w:rPr>
  </w:style>
  <w:style w:type="character" w:customStyle="1" w:styleId="Mention">
    <w:name w:val="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numbering" w:styleId="111111">
    <w:name w:val="Outline List 2"/>
    <w:basedOn w:val="ListeYok"/>
    <w:uiPriority w:val="99"/>
    <w:semiHidden/>
    <w:unhideWhenUsed/>
    <w:rsid w:val="00A573BB"/>
    <w:pPr>
      <w:numPr>
        <w:numId w:val="11"/>
      </w:numPr>
    </w:pPr>
  </w:style>
  <w:style w:type="numbering" w:styleId="1ai">
    <w:name w:val="Outline List 1"/>
    <w:basedOn w:val="ListeYok"/>
    <w:uiPriority w:val="99"/>
    <w:semiHidden/>
    <w:unhideWhenUsed/>
    <w:rsid w:val="00A573BB"/>
    <w:pPr>
      <w:numPr>
        <w:numId w:val="12"/>
      </w:numPr>
    </w:pPr>
  </w:style>
  <w:style w:type="character" w:styleId="HTMLKodu">
    <w:name w:val="HTML Code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Deiken">
    <w:name w:val="HTML Variabl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paragraph" w:styleId="HTMLAdresi">
    <w:name w:val="HTML Address"/>
    <w:basedOn w:val="Normal"/>
    <w:link w:val="HTMLAdresiChar"/>
    <w:uiPriority w:val="99"/>
    <w:semiHidden/>
    <w:unhideWhenUsed/>
    <w:rsid w:val="00A573BB"/>
    <w:pPr>
      <w:spacing w:line="240" w:lineRule="auto"/>
    </w:pPr>
    <w:rPr>
      <w:i/>
      <w:iCs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A573BB"/>
    <w:rPr>
      <w:rFonts w:ascii="Microsoft Sans Serif" w:hAnsi="Microsoft Sans Serif" w:cs="Microsoft Sans Serif"/>
      <w:i/>
      <w:iCs/>
      <w:sz w:val="24"/>
    </w:rPr>
  </w:style>
  <w:style w:type="character" w:styleId="HTMLTanm">
    <w:name w:val="HTML Defini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Cite">
    <w:name w:val="HTML Cit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Daktilo">
    <w:name w:val="HTML Typewriter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rnek">
    <w:name w:val="HTML Sample"/>
    <w:basedOn w:val="VarsaylanParagrafYazTipi"/>
    <w:uiPriority w:val="99"/>
    <w:semiHidden/>
    <w:unhideWhenUsed/>
    <w:rsid w:val="00A573BB"/>
    <w:rPr>
      <w:rFonts w:ascii="Consolas" w:hAnsi="Consolas" w:cs="Microsoft Sans Serif"/>
      <w:sz w:val="24"/>
      <w:szCs w:val="24"/>
    </w:rPr>
  </w:style>
  <w:style w:type="character" w:styleId="HTMLKsaltmas">
    <w:name w:val="HTML Acronym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character" w:styleId="HTMLKlavye">
    <w:name w:val="HTML Keyboard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A573BB"/>
    <w:pPr>
      <w:spacing w:line="240" w:lineRule="auto"/>
    </w:pPr>
    <w:rPr>
      <w:rFonts w:ascii="Consolas" w:hAnsi="Consolas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T1">
    <w:name w:val="toc 1"/>
    <w:basedOn w:val="Normal"/>
    <w:next w:val="Normal"/>
    <w:autoRedefine/>
    <w:uiPriority w:val="39"/>
    <w:semiHidden/>
    <w:unhideWhenUsed/>
    <w:rsid w:val="00A573BB"/>
    <w:pPr>
      <w:spacing w:after="100"/>
    </w:pPr>
  </w:style>
  <w:style w:type="paragraph" w:styleId="T2">
    <w:name w:val="toc 2"/>
    <w:basedOn w:val="Normal"/>
    <w:next w:val="Normal"/>
    <w:autoRedefine/>
    <w:uiPriority w:val="39"/>
    <w:semiHidden/>
    <w:unhideWhenUsed/>
    <w:rsid w:val="00A573BB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semiHidden/>
    <w:unhideWhenUsed/>
    <w:rsid w:val="00A573BB"/>
    <w:pPr>
      <w:spacing w:after="100"/>
      <w:ind w:left="480"/>
    </w:pPr>
  </w:style>
  <w:style w:type="paragraph" w:styleId="T4">
    <w:name w:val="toc 4"/>
    <w:basedOn w:val="Normal"/>
    <w:next w:val="Normal"/>
    <w:autoRedefine/>
    <w:uiPriority w:val="39"/>
    <w:semiHidden/>
    <w:unhideWhenUsed/>
    <w:rsid w:val="00A573BB"/>
    <w:pPr>
      <w:spacing w:after="100"/>
      <w:ind w:left="720"/>
    </w:pPr>
  </w:style>
  <w:style w:type="paragraph" w:styleId="T5">
    <w:name w:val="toc 5"/>
    <w:basedOn w:val="Normal"/>
    <w:next w:val="Normal"/>
    <w:autoRedefine/>
    <w:uiPriority w:val="39"/>
    <w:semiHidden/>
    <w:unhideWhenUsed/>
    <w:rsid w:val="00A573BB"/>
    <w:pPr>
      <w:spacing w:after="100"/>
      <w:ind w:left="960"/>
    </w:pPr>
  </w:style>
  <w:style w:type="paragraph" w:styleId="T6">
    <w:name w:val="toc 6"/>
    <w:basedOn w:val="Normal"/>
    <w:next w:val="Normal"/>
    <w:autoRedefine/>
    <w:uiPriority w:val="39"/>
    <w:semiHidden/>
    <w:unhideWhenUsed/>
    <w:rsid w:val="00A573BB"/>
    <w:pPr>
      <w:spacing w:after="100"/>
      <w:ind w:left="1200"/>
    </w:pPr>
  </w:style>
  <w:style w:type="paragraph" w:styleId="T7">
    <w:name w:val="toc 7"/>
    <w:basedOn w:val="Normal"/>
    <w:next w:val="Normal"/>
    <w:autoRedefine/>
    <w:uiPriority w:val="39"/>
    <w:semiHidden/>
    <w:unhideWhenUsed/>
    <w:rsid w:val="00A573BB"/>
    <w:pPr>
      <w:spacing w:after="100"/>
      <w:ind w:left="1440"/>
    </w:pPr>
  </w:style>
  <w:style w:type="paragraph" w:styleId="T8">
    <w:name w:val="toc 8"/>
    <w:basedOn w:val="Normal"/>
    <w:next w:val="Normal"/>
    <w:autoRedefine/>
    <w:uiPriority w:val="39"/>
    <w:semiHidden/>
    <w:unhideWhenUsed/>
    <w:rsid w:val="00A573BB"/>
    <w:pPr>
      <w:spacing w:after="100"/>
      <w:ind w:left="1680"/>
    </w:pPr>
  </w:style>
  <w:style w:type="paragraph" w:styleId="T9">
    <w:name w:val="toc 9"/>
    <w:basedOn w:val="Normal"/>
    <w:next w:val="Normal"/>
    <w:autoRedefine/>
    <w:uiPriority w:val="39"/>
    <w:semiHidden/>
    <w:unhideWhenUsed/>
    <w:rsid w:val="00A573BB"/>
    <w:pPr>
      <w:spacing w:after="100"/>
      <w:ind w:left="1920"/>
    </w:pPr>
  </w:style>
  <w:style w:type="character" w:styleId="HafifBavuru">
    <w:name w:val="Subtle Reference"/>
    <w:uiPriority w:val="31"/>
    <w:qFormat/>
    <w:rsid w:val="007F18DD"/>
    <w:rPr>
      <w:b/>
      <w:bCs/>
      <w:color w:val="F8B323" w:themeColor="accent1"/>
    </w:rPr>
  </w:style>
  <w:style w:type="character" w:styleId="HafifVurgulama">
    <w:name w:val="Subtle Emphasis"/>
    <w:uiPriority w:val="19"/>
    <w:qFormat/>
    <w:rsid w:val="007F18DD"/>
    <w:rPr>
      <w:i/>
      <w:iCs/>
      <w:color w:val="885D04" w:themeColor="accent1" w:themeShade="7F"/>
    </w:rPr>
  </w:style>
  <w:style w:type="table" w:styleId="TabloProfesyonel">
    <w:name w:val="Table Professional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rtaListe1">
    <w:name w:val="Medium Lis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B323" w:themeColor="accen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shd w:val="clear" w:color="auto" w:fill="FDECC8" w:themeFill="accent1" w:themeFillTint="3F"/>
      </w:tcPr>
    </w:tblStylePr>
  </w:style>
  <w:style w:type="table" w:styleId="OrtaListe1-Vurgu2">
    <w:name w:val="Medium List 1 Accent 2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56A59" w:themeColor="accent2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shd w:val="clear" w:color="auto" w:fill="D9DBD4" w:themeFill="accent2" w:themeFillTint="3F"/>
      </w:tcPr>
    </w:tblStylePr>
  </w:style>
  <w:style w:type="table" w:styleId="OrtaListe1-Vurgu3">
    <w:name w:val="Medium List 1 Accent 3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B2B5" w:themeColor="accent3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shd w:val="clear" w:color="auto" w:fill="D0ECED" w:themeFill="accent3" w:themeFillTint="3F"/>
      </w:tcPr>
    </w:tblStylePr>
  </w:style>
  <w:style w:type="table" w:styleId="OrtaListe1-Vurgu4">
    <w:name w:val="Medium List 1 Accent 4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CAA7E" w:themeColor="accent4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shd w:val="clear" w:color="auto" w:fill="E2EADF" w:themeFill="accent4" w:themeFillTint="3F"/>
      </w:tcPr>
    </w:tblStylePr>
  </w:style>
  <w:style w:type="table" w:styleId="OrtaListe1-Vurgu5">
    <w:name w:val="Medium List 1 Accent 5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6F68" w:themeColor="accent5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shd w:val="clear" w:color="auto" w:fill="F4DBD9" w:themeFill="accent5" w:themeFillTint="3F"/>
      </w:tcPr>
    </w:tblStylePr>
  </w:style>
  <w:style w:type="table" w:styleId="OrtaListe1-Vurgu6">
    <w:name w:val="Medium List 1 Accent 6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26276" w:themeColor="accent6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shd w:val="clear" w:color="auto" w:fill="E1D7DD" w:themeFill="accent6" w:themeFillTint="3F"/>
      </w:tcPr>
    </w:tblStylePr>
  </w:style>
  <w:style w:type="table" w:styleId="OrtaListe2">
    <w:name w:val="Medium Lis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B32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B32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B32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C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56A5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56A5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BD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B2B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B2B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CE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AA7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AA7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A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6F6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6F6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DB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2627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2627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7D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Glgeleme1">
    <w:name w:val="Medium Shading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C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BD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CE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A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DB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7D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Klavuz1">
    <w:name w:val="Medium Grid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  <w:insideV w:val="single" w:sz="8" w:space="0" w:color="F9C559" w:themeColor="accent1" w:themeTint="BF"/>
      </w:tblBorders>
    </w:tblPr>
    <w:tcPr>
      <w:shd w:val="clear" w:color="auto" w:fill="FDEC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C55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OrtaKlavuz1-Vurgu2">
    <w:name w:val="Medium Grid 1 Accent 2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  <w:insideV w:val="single" w:sz="8" w:space="0" w:color="8D937E" w:themeColor="accent2" w:themeTint="BF"/>
      </w:tblBorders>
    </w:tblPr>
    <w:tcPr>
      <w:shd w:val="clear" w:color="auto" w:fill="D9DBD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937E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OrtaKlavuz1-Vurgu3">
    <w:name w:val="Medium Grid 1 Accent 3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  <w:insideV w:val="single" w:sz="8" w:space="0" w:color="73C6C9" w:themeColor="accent3" w:themeTint="BF"/>
      </w:tblBorders>
    </w:tblPr>
    <w:tcPr>
      <w:shd w:val="clear" w:color="auto" w:fill="D0ECE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3C6C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OrtaKlavuz1-Vurgu4">
    <w:name w:val="Medium Grid 1 Accent 4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  <w:insideV w:val="single" w:sz="8" w:space="0" w:color="A8BF9E" w:themeColor="accent4" w:themeTint="BF"/>
      </w:tblBorders>
    </w:tblPr>
    <w:tcPr>
      <w:shd w:val="clear" w:color="auto" w:fill="E2EA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BF9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OrtaKlavuz1-Vurgu5">
    <w:name w:val="Medium Grid 1 Accent 5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  <w:insideV w:val="single" w:sz="8" w:space="0" w:color="DE928D" w:themeColor="accent5" w:themeTint="BF"/>
      </w:tblBorders>
    </w:tblPr>
    <w:tcPr>
      <w:shd w:val="clear" w:color="auto" w:fill="F4DB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92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OrtaKlavuz1-Vurgu6">
    <w:name w:val="Medium Grid 1 Accent 6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  <w:insideV w:val="single" w:sz="8" w:space="0" w:color="A48698" w:themeColor="accent6" w:themeTint="BF"/>
      </w:tblBorders>
    </w:tblPr>
    <w:tcPr>
      <w:shd w:val="clear" w:color="auto" w:fill="E1D7D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869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table" w:styleId="OrtaKlavuz2">
    <w:name w:val="Medium Grid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cPr>
      <w:shd w:val="clear" w:color="auto" w:fill="FDEC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7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FD2" w:themeFill="accent1" w:themeFillTint="33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tcBorders>
          <w:insideH w:val="single" w:sz="6" w:space="0" w:color="F8B323" w:themeColor="accent1"/>
          <w:insideV w:val="single" w:sz="6" w:space="0" w:color="F8B323" w:themeColor="accent1"/>
        </w:tcBorders>
        <w:shd w:val="clear" w:color="auto" w:fill="FBD89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cPr>
      <w:shd w:val="clear" w:color="auto" w:fill="D9DBD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0F1EE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2DC" w:themeFill="accent2" w:themeFillTint="33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tcBorders>
          <w:insideH w:val="single" w:sz="6" w:space="0" w:color="656A59" w:themeColor="accent2"/>
          <w:insideV w:val="single" w:sz="6" w:space="0" w:color="656A59" w:themeColor="accent2"/>
        </w:tcBorders>
        <w:shd w:val="clear" w:color="auto" w:fill="B3B7A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cPr>
      <w:shd w:val="clear" w:color="auto" w:fill="D0ECE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7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FF0" w:themeFill="accent3" w:themeFillTint="33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tcBorders>
          <w:insideH w:val="single" w:sz="6" w:space="0" w:color="46B2B5" w:themeColor="accent3"/>
          <w:insideV w:val="single" w:sz="6" w:space="0" w:color="46B2B5" w:themeColor="accent3"/>
        </w:tcBorders>
        <w:shd w:val="clear" w:color="auto" w:fill="A2D9D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cPr>
      <w:shd w:val="clear" w:color="auto" w:fill="E2EA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EE5" w:themeFill="accent4" w:themeFillTint="33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tcBorders>
          <w:insideH w:val="single" w:sz="6" w:space="0" w:color="8CAA7E" w:themeColor="accent4"/>
          <w:insideV w:val="single" w:sz="6" w:space="0" w:color="8CAA7E" w:themeColor="accent4"/>
        </w:tcBorders>
        <w:shd w:val="clear" w:color="auto" w:fill="C5D4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cPr>
      <w:shd w:val="clear" w:color="auto" w:fill="F4DB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0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2E0" w:themeFill="accent5" w:themeFillTint="33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tcBorders>
          <w:insideH w:val="single" w:sz="6" w:space="0" w:color="D36F68" w:themeColor="accent5"/>
          <w:insideV w:val="single" w:sz="6" w:space="0" w:color="D36F68" w:themeColor="accent5"/>
        </w:tcBorders>
        <w:shd w:val="clear" w:color="auto" w:fill="E9B6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cPr>
      <w:shd w:val="clear" w:color="auto" w:fill="E1D7D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EFF1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EE3" w:themeFill="accent6" w:themeFillTint="33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tcBorders>
          <w:insideH w:val="single" w:sz="6" w:space="0" w:color="826276" w:themeColor="accent6"/>
          <w:insideV w:val="single" w:sz="6" w:space="0" w:color="826276" w:themeColor="accent6"/>
        </w:tcBorders>
        <w:shd w:val="clear" w:color="auto" w:fill="C2AEB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C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89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891" w:themeFill="accent1" w:themeFillTint="7F"/>
      </w:tcPr>
    </w:tblStylePr>
  </w:style>
  <w:style w:type="table" w:styleId="OrtaKlavuz3-Vurgu2">
    <w:name w:val="Medium Grid 3 Accent 2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BD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B7A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B7A9" w:themeFill="accent2" w:themeFillTint="7F"/>
      </w:tcPr>
    </w:tblStylePr>
  </w:style>
  <w:style w:type="table" w:styleId="OrtaKlavuz3-Vurgu3">
    <w:name w:val="Medium Grid 3 Accent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CE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D9D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D9DB" w:themeFill="accent3" w:themeFillTint="7F"/>
      </w:tcPr>
    </w:tblStylePr>
  </w:style>
  <w:style w:type="table" w:styleId="OrtaKlavuz3-Vurgu4">
    <w:name w:val="Medium Grid 3 Accent 4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A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D4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D4BE" w:themeFill="accent4" w:themeFillTint="7F"/>
      </w:tcPr>
    </w:tblStylePr>
  </w:style>
  <w:style w:type="table" w:styleId="OrtaKlavuz3-Vurgu5">
    <w:name w:val="Medium Grid 3 Accent 5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DB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B6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B6B3" w:themeFill="accent5" w:themeFillTint="7F"/>
      </w:tcPr>
    </w:tblStylePr>
  </w:style>
  <w:style w:type="table" w:styleId="OrtaKlavuz3-Vurgu6">
    <w:name w:val="Medium Grid 3 Accent 6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7D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AEB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AEBB" w:themeFill="accent6" w:themeFillTint="7F"/>
      </w:tcPr>
    </w:tblStylePr>
  </w:style>
  <w:style w:type="paragraph" w:styleId="Kaynaka">
    <w:name w:val="Bibliography"/>
    <w:basedOn w:val="Normal"/>
    <w:next w:val="Normal"/>
    <w:uiPriority w:val="37"/>
    <w:semiHidden/>
    <w:unhideWhenUsed/>
    <w:rsid w:val="00A573BB"/>
  </w:style>
  <w:style w:type="character" w:customStyle="1" w:styleId="Hashtag">
    <w:name w:val="Hashtag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paragraph" w:styleId="letistbilgisi">
    <w:name w:val="Message Header"/>
    <w:basedOn w:val="Normal"/>
    <w:link w:val="letistbilgisiChar"/>
    <w:uiPriority w:val="99"/>
    <w:semiHidden/>
    <w:unhideWhenUsed/>
    <w:rsid w:val="00A573B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="Franklin Gothic Demi" w:eastAsiaTheme="majorEastAsia" w:hAnsi="Franklin Gothic Demi" w:cstheme="majorBidi"/>
      <w:szCs w:val="24"/>
    </w:rPr>
  </w:style>
  <w:style w:type="character" w:customStyle="1" w:styleId="letistbilgisiChar">
    <w:name w:val="İleti Üstbilgisi Char"/>
    <w:basedOn w:val="VarsaylanParagrafYazTipi"/>
    <w:link w:val="letistbilgisi"/>
    <w:uiPriority w:val="99"/>
    <w:semiHidden/>
    <w:rsid w:val="00A573BB"/>
    <w:rPr>
      <w:rFonts w:ascii="Franklin Gothic Demi" w:eastAsiaTheme="majorEastAsia" w:hAnsi="Franklin Gothic Demi" w:cstheme="majorBidi"/>
      <w:sz w:val="24"/>
      <w:szCs w:val="24"/>
      <w:shd w:val="pct20" w:color="auto" w:fill="auto"/>
    </w:rPr>
  </w:style>
  <w:style w:type="table" w:styleId="TabloZarif">
    <w:name w:val="Table Elegant"/>
    <w:basedOn w:val="NormalTablo"/>
    <w:uiPriority w:val="99"/>
    <w:semiHidden/>
    <w:unhideWhenUsed/>
    <w:rsid w:val="00A573B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">
    <w:name w:val="List"/>
    <w:basedOn w:val="Normal"/>
    <w:uiPriority w:val="99"/>
    <w:semiHidden/>
    <w:unhideWhenUsed/>
    <w:rsid w:val="00A573BB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A573BB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A573BB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A573BB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A573BB"/>
    <w:pPr>
      <w:ind w:left="1800" w:hanging="360"/>
      <w:contextualSpacing/>
    </w:pPr>
  </w:style>
  <w:style w:type="table" w:styleId="TabloListe1">
    <w:name w:val="Table List 1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2">
    <w:name w:val="Table List 2"/>
    <w:basedOn w:val="NormalTablo"/>
    <w:uiPriority w:val="99"/>
    <w:semiHidden/>
    <w:unhideWhenUsed/>
    <w:rsid w:val="00A573B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3">
    <w:name w:val="Table List 3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4">
    <w:name w:val="Table List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oListe5">
    <w:name w:val="Table List 5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6">
    <w:name w:val="Table List 6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oListe7">
    <w:name w:val="Table List 7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oListe8">
    <w:name w:val="Table List 8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eDevam">
    <w:name w:val="List Continue"/>
    <w:basedOn w:val="Normal"/>
    <w:uiPriority w:val="99"/>
    <w:semiHidden/>
    <w:unhideWhenUsed/>
    <w:rsid w:val="00A573BB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semiHidden/>
    <w:unhideWhenUsed/>
    <w:rsid w:val="00A573BB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semiHidden/>
    <w:unhideWhenUsed/>
    <w:rsid w:val="00A573BB"/>
    <w:pPr>
      <w:spacing w:after="120"/>
      <w:ind w:left="1080"/>
      <w:contextualSpacing/>
    </w:pPr>
  </w:style>
  <w:style w:type="paragraph" w:styleId="ListeDevam4">
    <w:name w:val="List Continue 4"/>
    <w:basedOn w:val="Normal"/>
    <w:uiPriority w:val="99"/>
    <w:semiHidden/>
    <w:unhideWhenUsed/>
    <w:rsid w:val="00A573BB"/>
    <w:pPr>
      <w:spacing w:after="120"/>
      <w:ind w:left="1440"/>
      <w:contextualSpacing/>
    </w:pPr>
  </w:style>
  <w:style w:type="paragraph" w:styleId="ListeDevam5">
    <w:name w:val="List Continue 5"/>
    <w:basedOn w:val="Normal"/>
    <w:uiPriority w:val="99"/>
    <w:semiHidden/>
    <w:unhideWhenUsed/>
    <w:rsid w:val="00A573BB"/>
    <w:pPr>
      <w:spacing w:after="120"/>
      <w:ind w:left="1800"/>
      <w:contextualSpacing/>
    </w:pPr>
  </w:style>
  <w:style w:type="paragraph" w:styleId="ListeParagraf">
    <w:name w:val="List Paragraph"/>
    <w:basedOn w:val="Normal"/>
    <w:uiPriority w:val="34"/>
    <w:qFormat/>
    <w:rsid w:val="00A573BB"/>
    <w:pPr>
      <w:ind w:left="720"/>
      <w:contextualSpacing/>
    </w:pPr>
  </w:style>
  <w:style w:type="paragraph" w:styleId="ListeNumaras">
    <w:name w:val="List Number"/>
    <w:basedOn w:val="Normal"/>
    <w:uiPriority w:val="99"/>
    <w:semiHidden/>
    <w:unhideWhenUsed/>
    <w:rsid w:val="00A573BB"/>
    <w:pPr>
      <w:numPr>
        <w:numId w:val="6"/>
      </w:numPr>
      <w:contextualSpacing/>
    </w:pPr>
  </w:style>
  <w:style w:type="paragraph" w:styleId="ListeNumaras2">
    <w:name w:val="List Number 2"/>
    <w:basedOn w:val="Normal"/>
    <w:uiPriority w:val="99"/>
    <w:semiHidden/>
    <w:unhideWhenUsed/>
    <w:rsid w:val="00A573BB"/>
    <w:pPr>
      <w:numPr>
        <w:numId w:val="7"/>
      </w:numPr>
      <w:contextualSpacing/>
    </w:pPr>
  </w:style>
  <w:style w:type="paragraph" w:styleId="ListeNumaras3">
    <w:name w:val="List Number 3"/>
    <w:basedOn w:val="Normal"/>
    <w:uiPriority w:val="99"/>
    <w:semiHidden/>
    <w:unhideWhenUsed/>
    <w:rsid w:val="00A573BB"/>
    <w:pPr>
      <w:numPr>
        <w:numId w:val="8"/>
      </w:numPr>
      <w:contextualSpacing/>
    </w:pPr>
  </w:style>
  <w:style w:type="paragraph" w:styleId="ListeNumaras4">
    <w:name w:val="List Number 4"/>
    <w:basedOn w:val="Normal"/>
    <w:uiPriority w:val="99"/>
    <w:semiHidden/>
    <w:unhideWhenUsed/>
    <w:rsid w:val="00A573BB"/>
    <w:pPr>
      <w:numPr>
        <w:numId w:val="9"/>
      </w:numPr>
      <w:contextualSpacing/>
    </w:pPr>
  </w:style>
  <w:style w:type="paragraph" w:styleId="ListeNumaras5">
    <w:name w:val="List Number 5"/>
    <w:basedOn w:val="Normal"/>
    <w:uiPriority w:val="99"/>
    <w:semiHidden/>
    <w:unhideWhenUsed/>
    <w:rsid w:val="00A573BB"/>
    <w:pPr>
      <w:numPr>
        <w:numId w:val="10"/>
      </w:numPr>
      <w:contextualSpacing/>
    </w:pPr>
  </w:style>
  <w:style w:type="paragraph" w:styleId="ListeMaddemi">
    <w:name w:val="List Bullet"/>
    <w:basedOn w:val="Normal"/>
    <w:uiPriority w:val="99"/>
    <w:semiHidden/>
    <w:unhideWhenUsed/>
    <w:rsid w:val="00A573BB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semiHidden/>
    <w:unhideWhenUsed/>
    <w:rsid w:val="00A573BB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semiHidden/>
    <w:unhideWhenUsed/>
    <w:rsid w:val="00A573BB"/>
    <w:pPr>
      <w:numPr>
        <w:numId w:val="3"/>
      </w:numPr>
      <w:contextualSpacing/>
    </w:pPr>
  </w:style>
  <w:style w:type="paragraph" w:styleId="ListeMaddemi4">
    <w:name w:val="List Bullet 4"/>
    <w:basedOn w:val="Normal"/>
    <w:uiPriority w:val="99"/>
    <w:semiHidden/>
    <w:unhideWhenUsed/>
    <w:rsid w:val="00A573BB"/>
    <w:pPr>
      <w:numPr>
        <w:numId w:val="4"/>
      </w:numPr>
      <w:contextualSpacing/>
    </w:pPr>
  </w:style>
  <w:style w:type="paragraph" w:styleId="ListeMaddemi5">
    <w:name w:val="List Bullet 5"/>
    <w:basedOn w:val="Normal"/>
    <w:uiPriority w:val="99"/>
    <w:semiHidden/>
    <w:unhideWhenUsed/>
    <w:rsid w:val="00A573BB"/>
    <w:pPr>
      <w:numPr>
        <w:numId w:val="5"/>
      </w:numPr>
      <w:contextualSpacing/>
    </w:pPr>
  </w:style>
  <w:style w:type="table" w:styleId="TabloKlasik1">
    <w:name w:val="Table Classic 1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2">
    <w:name w:val="Table Classic 2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3">
    <w:name w:val="Table Classic 3"/>
    <w:basedOn w:val="NormalTablo"/>
    <w:uiPriority w:val="99"/>
    <w:semiHidden/>
    <w:unhideWhenUsed/>
    <w:rsid w:val="00A573B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4">
    <w:name w:val="Table Classic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killerTablosu">
    <w:name w:val="table of figures"/>
    <w:basedOn w:val="Normal"/>
    <w:next w:val="Normal"/>
    <w:uiPriority w:val="99"/>
    <w:semiHidden/>
    <w:unhideWhenUsed/>
    <w:rsid w:val="00A573BB"/>
  </w:style>
  <w:style w:type="paragraph" w:styleId="MakroMetni">
    <w:name w:val="macro"/>
    <w:link w:val="MakroMetniChar"/>
    <w:uiPriority w:val="99"/>
    <w:semiHidden/>
    <w:unhideWhenUsed/>
    <w:rsid w:val="00A573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Microsoft Sans Serif"/>
    </w:rPr>
  </w:style>
  <w:style w:type="character" w:customStyle="1" w:styleId="MakroMetniChar">
    <w:name w:val="Makro Metni Char"/>
    <w:basedOn w:val="VarsaylanParagrafYazTipi"/>
    <w:link w:val="MakroMetn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ZarfDn">
    <w:name w:val="envelope return"/>
    <w:basedOn w:val="Normal"/>
    <w:uiPriority w:val="99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</w:rPr>
  </w:style>
  <w:style w:type="character" w:styleId="SonnotBavurusu">
    <w:name w:val="end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A573BB"/>
    <w:pPr>
      <w:spacing w:line="240" w:lineRule="auto"/>
    </w:p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Kaynaka0">
    <w:name w:val="table of authorities"/>
    <w:basedOn w:val="Normal"/>
    <w:next w:val="Normal"/>
    <w:uiPriority w:val="99"/>
    <w:semiHidden/>
    <w:unhideWhenUsed/>
    <w:rsid w:val="00A573BB"/>
    <w:pPr>
      <w:ind w:left="240" w:hanging="240"/>
    </w:pPr>
  </w:style>
  <w:style w:type="paragraph" w:styleId="KaynakaBal">
    <w:name w:val="toa heading"/>
    <w:basedOn w:val="Normal"/>
    <w:next w:val="Normal"/>
    <w:uiPriority w:val="99"/>
    <w:semiHidden/>
    <w:unhideWhenUsed/>
    <w:rsid w:val="00A573BB"/>
    <w:pPr>
      <w:spacing w:before="120"/>
    </w:pPr>
    <w:rPr>
      <w:rFonts w:ascii="Franklin Gothic Demi" w:eastAsiaTheme="majorEastAsia" w:hAnsi="Franklin Gothic Demi" w:cstheme="majorBidi"/>
      <w:b/>
      <w:bCs/>
      <w:szCs w:val="24"/>
    </w:rPr>
  </w:style>
  <w:style w:type="paragraph" w:styleId="Alnt">
    <w:name w:val="Quote"/>
    <w:basedOn w:val="Normal"/>
    <w:next w:val="Normal"/>
    <w:link w:val="AlntChar"/>
    <w:uiPriority w:val="29"/>
    <w:qFormat/>
    <w:rsid w:val="007F18DD"/>
    <w:rPr>
      <w:i/>
      <w:iCs/>
      <w:sz w:val="24"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7F18DD"/>
    <w:rPr>
      <w:i/>
      <w:iCs/>
      <w:sz w:val="24"/>
      <w:szCs w:val="24"/>
    </w:rPr>
  </w:style>
  <w:style w:type="character" w:styleId="Vurgu">
    <w:name w:val="Emphasis"/>
    <w:uiPriority w:val="20"/>
    <w:qFormat/>
    <w:rsid w:val="007F18DD"/>
    <w:rPr>
      <w:caps/>
      <w:color w:val="885D04" w:themeColor="accent1" w:themeShade="7F"/>
      <w:spacing w:val="5"/>
    </w:rPr>
  </w:style>
  <w:style w:type="table" w:styleId="RenkliListe">
    <w:name w:val="Colorful List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7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RenkliListe-Vurgu2">
    <w:name w:val="Colorful List Accent 2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1E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RenkliListe-Vurgu3">
    <w:name w:val="Colorful List Accent 3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7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8E5E" w:themeFill="accent4" w:themeFillShade="CC"/>
      </w:tcPr>
    </w:tblStylePr>
    <w:tblStylePr w:type="lastRow">
      <w:rPr>
        <w:b/>
        <w:bCs/>
        <w:color w:val="6D8E5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RenkliListe-Vurgu4">
    <w:name w:val="Colorful List Accent 4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6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8E90" w:themeFill="accent3" w:themeFillShade="CC"/>
      </w:tcPr>
    </w:tblStylePr>
    <w:tblStylePr w:type="lastRow">
      <w:rPr>
        <w:b/>
        <w:bCs/>
        <w:color w:val="388E9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RenkliListe-Vurgu5">
    <w:name w:val="Colorful List Accent 5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0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74E5E" w:themeFill="accent6" w:themeFillShade="CC"/>
      </w:tcPr>
    </w:tblStylePr>
    <w:tblStylePr w:type="lastRow">
      <w:rPr>
        <w:b/>
        <w:bCs/>
        <w:color w:val="674E5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RenkliListe-Vurgu6">
    <w:name w:val="Colorful List Accent 6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FF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4139" w:themeFill="accent5" w:themeFillShade="CC"/>
      </w:tcPr>
    </w:tblStylePr>
    <w:tblStylePr w:type="lastRow">
      <w:rPr>
        <w:b/>
        <w:bCs/>
        <w:color w:val="C3413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TabloRenkli1">
    <w:name w:val="Table Colorful 1"/>
    <w:basedOn w:val="NormalTablo"/>
    <w:uiPriority w:val="99"/>
    <w:semiHidden/>
    <w:unhideWhenUsed/>
    <w:rsid w:val="00A573B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2">
    <w:name w:val="Table Colorful 2"/>
    <w:basedOn w:val="NormalTablo"/>
    <w:uiPriority w:val="99"/>
    <w:semiHidden/>
    <w:unhideWhenUsed/>
    <w:rsid w:val="00A573B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3">
    <w:name w:val="Table Colorful 3"/>
    <w:basedOn w:val="NormalTablo"/>
    <w:uiPriority w:val="99"/>
    <w:semiHidden/>
    <w:unhideWhenUsed/>
    <w:rsid w:val="00A573B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RenkliGlgeleme">
    <w:name w:val="Colorful Shading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7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4700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47005" w:themeColor="accent1" w:themeShade="99"/>
          <w:insideV w:val="nil"/>
        </w:tcBorders>
        <w:shd w:val="clear" w:color="auto" w:fill="A4700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7005" w:themeFill="accent1" w:themeFillShade="99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BD89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1E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3F3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3F35" w:themeColor="accent2" w:themeShade="99"/>
          <w:insideV w:val="nil"/>
        </w:tcBorders>
        <w:shd w:val="clear" w:color="auto" w:fill="3C3F3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3F35" w:themeFill="accent2" w:themeFillShade="99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B3B7A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CAA7E" w:themeColor="accent4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7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6A6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6A6C" w:themeColor="accent3" w:themeShade="99"/>
          <w:insideV w:val="nil"/>
        </w:tcBorders>
        <w:shd w:val="clear" w:color="auto" w:fill="2A6A6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6A6C" w:themeFill="accent3" w:themeFillShade="99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B2B5" w:themeColor="accent3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A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A46" w:themeColor="accent4" w:themeShade="99"/>
          <w:insideV w:val="nil"/>
        </w:tcBorders>
        <w:shd w:val="clear" w:color="auto" w:fill="526A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A46" w:themeFill="accent4" w:themeFillShade="99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C5D4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26276" w:themeColor="accent6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0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312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312A" w:themeColor="accent5" w:themeShade="99"/>
          <w:insideV w:val="nil"/>
        </w:tcBorders>
        <w:shd w:val="clear" w:color="auto" w:fill="92312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312A" w:themeFill="accent5" w:themeFillShade="99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9B6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6F68" w:themeColor="accent5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FF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D3A4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D3A46" w:themeColor="accent6" w:themeShade="99"/>
          <w:insideV w:val="nil"/>
        </w:tcBorders>
        <w:shd w:val="clear" w:color="auto" w:fill="4D3A4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A46" w:themeFill="accent6" w:themeFillShade="99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2AEB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Klavuz">
    <w:name w:val="Colorful Grid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</w:rPr>
      <w:tblPr/>
      <w:tcPr>
        <w:shd w:val="clear" w:color="auto" w:fill="FCE0A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E0A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RenkliKlavuz-Vurgu2">
    <w:name w:val="Colorful Grid Accent 2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</w:rPr>
      <w:tblPr/>
      <w:tcPr>
        <w:shd w:val="clear" w:color="auto" w:fill="C2C5B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C5B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RenkliKlavuz-Vurgu3">
    <w:name w:val="Colorful Grid Accent 3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</w:rPr>
      <w:tblPr/>
      <w:tcPr>
        <w:shd w:val="clear" w:color="auto" w:fill="B4E0E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E0E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Klavuz-Vurgu4">
    <w:name w:val="Colorful Grid Accent 4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</w:rPr>
      <w:tblPr/>
      <w:tcPr>
        <w:shd w:val="clear" w:color="auto" w:fill="D0DDC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DDC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RenkliKlavuz-Vurgu5">
    <w:name w:val="Colorful Grid Accent 5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</w:rPr>
      <w:tblPr/>
      <w:tcPr>
        <w:shd w:val="clear" w:color="auto" w:fill="EDC5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C5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RenkliKlavuz-Vurgu6">
    <w:name w:val="Colorful Grid Accent 6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</w:rPr>
      <w:tblPr/>
      <w:tcPr>
        <w:shd w:val="clear" w:color="auto" w:fill="CEBEC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BEC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paragraph" w:styleId="AklamaMetni">
    <w:name w:val="annotation text"/>
    <w:basedOn w:val="Normal"/>
    <w:link w:val="AklamaMetniChar"/>
    <w:uiPriority w:val="99"/>
    <w:semiHidden/>
    <w:unhideWhenUsed/>
    <w:rsid w:val="00A573BB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573B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573BB"/>
    <w:rPr>
      <w:rFonts w:ascii="Microsoft Sans Serif" w:hAnsi="Microsoft Sans Serif" w:cs="Microsoft Sans Serif"/>
      <w:b/>
      <w:bCs/>
      <w:sz w:val="20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73BB"/>
    <w:rPr>
      <w:rFonts w:ascii="Microsoft YaHei UI" w:eastAsia="Microsoft YaHei UI" w:hAnsi="Microsoft YaHei UI" w:cs="Microsoft Sans Serif"/>
    </w:rPr>
  </w:style>
  <w:style w:type="paragraph" w:styleId="MektupAdresi">
    <w:name w:val="envelope address"/>
    <w:basedOn w:val="Normal"/>
    <w:uiPriority w:val="99"/>
    <w:semiHidden/>
    <w:unhideWhenUsed/>
    <w:rsid w:val="00A573BB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="Franklin Gothic Demi" w:eastAsiaTheme="majorEastAsia" w:hAnsi="Franklin Gothic Demi" w:cstheme="majorBidi"/>
      <w:szCs w:val="24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A573BB"/>
    <w:rPr>
      <w:rFonts w:ascii="Microsoft YaHei UI" w:eastAsia="Microsoft YaHei UI" w:hAnsi="Microsoft YaHei UI" w:cs="Microsoft Sans Serif"/>
    </w:rPr>
  </w:style>
  <w:style w:type="numbering" w:styleId="MakaleBlm">
    <w:name w:val="Outline List 3"/>
    <w:basedOn w:val="ListeYok"/>
    <w:uiPriority w:val="99"/>
    <w:semiHidden/>
    <w:unhideWhenUsed/>
    <w:rsid w:val="00A573BB"/>
    <w:pPr>
      <w:numPr>
        <w:numId w:val="13"/>
      </w:numPr>
    </w:pPr>
  </w:style>
  <w:style w:type="table" w:styleId="DzTablo1">
    <w:name w:val="Plain Table 1"/>
    <w:basedOn w:val="NormalTablo"/>
    <w:uiPriority w:val="41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3">
    <w:name w:val="Plain Table 3"/>
    <w:basedOn w:val="NormalTablo"/>
    <w:uiPriority w:val="43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DzTablo4">
    <w:name w:val="Plain Table 4"/>
    <w:basedOn w:val="NormalTablo"/>
    <w:uiPriority w:val="44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5">
    <w:name w:val="Plain Table 5"/>
    <w:basedOn w:val="NormalTablo"/>
    <w:uiPriority w:val="45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ralkYok">
    <w:name w:val="No Spacing"/>
    <w:uiPriority w:val="1"/>
    <w:qFormat/>
    <w:rsid w:val="007F18D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573BB"/>
    <w:rPr>
      <w:rFonts w:ascii="Times New Roman" w:hAnsi="Times New Roman" w:cs="Times New Roman"/>
      <w:szCs w:val="24"/>
    </w:rPr>
  </w:style>
  <w:style w:type="character" w:customStyle="1" w:styleId="SmartHyperlink">
    <w:name w:val="Smart 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u w:val="dotted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605E5C"/>
      <w:shd w:val="clear" w:color="auto" w:fill="E1DFDD"/>
    </w:rPr>
  </w:style>
  <w:style w:type="paragraph" w:styleId="GvdeMetni">
    <w:name w:val="Body Text"/>
    <w:basedOn w:val="Normal"/>
    <w:link w:val="GvdeMetniChar"/>
    <w:uiPriority w:val="99"/>
    <w:semiHidden/>
    <w:unhideWhenUsed/>
    <w:rsid w:val="00A573BB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A573BB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3B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3BB"/>
    <w:pPr>
      <w:spacing w:after="120"/>
      <w:ind w:left="360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2">
    <w:name w:val="Body Text Indent 2"/>
    <w:basedOn w:val="Normal"/>
    <w:link w:val="GvdeMetniGirintisi2Char"/>
    <w:uiPriority w:val="99"/>
    <w:semiHidden/>
    <w:unhideWhenUsed/>
    <w:rsid w:val="00A573BB"/>
    <w:pPr>
      <w:spacing w:after="120" w:line="480" w:lineRule="auto"/>
      <w:ind w:left="360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3">
    <w:name w:val="Body Text Indent 3"/>
    <w:basedOn w:val="Normal"/>
    <w:link w:val="GvdeMetniGirintisi3Char"/>
    <w:uiPriority w:val="99"/>
    <w:semiHidden/>
    <w:unhideWhenUsed/>
    <w:rsid w:val="00A573BB"/>
    <w:pPr>
      <w:spacing w:after="120"/>
      <w:ind w:left="360"/>
    </w:pPr>
    <w:rPr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lkGirintisi">
    <w:name w:val="Body Text First Indent"/>
    <w:basedOn w:val="GvdeMetni"/>
    <w:link w:val="GvdeMetnilkGirintisi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Char">
    <w:name w:val="Gövde Metni İlk Girintisi Char"/>
    <w:basedOn w:val="GvdeMetniChar"/>
    <w:link w:val="GvdeMetnilk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lkGirintisi2">
    <w:name w:val="Body Text First Indent 2"/>
    <w:basedOn w:val="GvdeMetniGirintisi"/>
    <w:link w:val="GvdeMetnilkGirintisi2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2Char">
    <w:name w:val="Gövde Metni İlk Girintisi 2 Char"/>
    <w:basedOn w:val="GvdeMetniGirintisiChar"/>
    <w:link w:val="GvdeMetnilk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NormalGirinti">
    <w:name w:val="Normal Indent"/>
    <w:basedOn w:val="Normal"/>
    <w:uiPriority w:val="99"/>
    <w:semiHidden/>
    <w:unhideWhenUsed/>
    <w:rsid w:val="00A573BB"/>
    <w:pPr>
      <w:ind w:left="720"/>
    </w:pPr>
  </w:style>
  <w:style w:type="paragraph" w:styleId="NotBal">
    <w:name w:val="Note Heading"/>
    <w:basedOn w:val="Normal"/>
    <w:next w:val="Normal"/>
    <w:link w:val="NotBalChar"/>
    <w:uiPriority w:val="99"/>
    <w:semiHidden/>
    <w:unhideWhenUsed/>
    <w:rsid w:val="00A573BB"/>
    <w:pPr>
      <w:spacing w:line="240" w:lineRule="auto"/>
    </w:pPr>
  </w:style>
  <w:style w:type="character" w:customStyle="1" w:styleId="NotBalChar">
    <w:name w:val="Not Başlığı Char"/>
    <w:basedOn w:val="VarsaylanParagrafYazTipi"/>
    <w:link w:val="NotBal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ada">
    <w:name w:val="Table Contemporary"/>
    <w:basedOn w:val="NormalTablo"/>
    <w:uiPriority w:val="99"/>
    <w:semiHidden/>
    <w:unhideWhenUsed/>
    <w:rsid w:val="00A573B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kListe">
    <w:name w:val="Light List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</w:style>
  <w:style w:type="table" w:styleId="AkListe-Vurgu2">
    <w:name w:val="Light List Accent 2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</w:style>
  <w:style w:type="table" w:styleId="AkListe-Vurgu3">
    <w:name w:val="Light List Accent 3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</w:style>
  <w:style w:type="table" w:styleId="AkListe-Vurgu4">
    <w:name w:val="Light List Accent 4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</w:style>
  <w:style w:type="table" w:styleId="AkListe-Vurgu5">
    <w:name w:val="Light List Accent 5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</w:style>
  <w:style w:type="table" w:styleId="AkListe-Vurgu6">
    <w:name w:val="Light List Accent 6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</w:style>
  <w:style w:type="table" w:styleId="AkGlgeleme">
    <w:name w:val="Light Shading"/>
    <w:basedOn w:val="NormalTablo"/>
    <w:uiPriority w:val="60"/>
    <w:semiHidden/>
    <w:unhideWhenUsed/>
    <w:rsid w:val="00A573BB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semiHidden/>
    <w:unhideWhenUsed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</w:style>
  <w:style w:type="table" w:styleId="AkGlgeleme-Vurgu2">
    <w:name w:val="Light Shading Accent 2"/>
    <w:basedOn w:val="NormalTablo"/>
    <w:uiPriority w:val="60"/>
    <w:semiHidden/>
    <w:unhideWhenUsed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</w:style>
  <w:style w:type="table" w:styleId="AkGlgeleme-Vurgu3">
    <w:name w:val="Light Shading Accent 3"/>
    <w:basedOn w:val="NormalTablo"/>
    <w:uiPriority w:val="60"/>
    <w:semiHidden/>
    <w:unhideWhenUsed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</w:style>
  <w:style w:type="table" w:styleId="AkGlgeleme-Vurgu4">
    <w:name w:val="Light Shading Accent 4"/>
    <w:basedOn w:val="NormalTablo"/>
    <w:uiPriority w:val="60"/>
    <w:semiHidden/>
    <w:unhideWhenUsed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</w:style>
  <w:style w:type="table" w:styleId="AkGlgeleme-Vurgu5">
    <w:name w:val="Light Shading Accent 5"/>
    <w:basedOn w:val="NormalTablo"/>
    <w:uiPriority w:val="60"/>
    <w:semiHidden/>
    <w:unhideWhenUsed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</w:style>
  <w:style w:type="table" w:styleId="AkGlgeleme-Vurgu6">
    <w:name w:val="Light Shading Accent 6"/>
    <w:basedOn w:val="NormalTablo"/>
    <w:uiPriority w:val="60"/>
    <w:semiHidden/>
    <w:unhideWhenUsed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</w:style>
  <w:style w:type="table" w:styleId="AkKlavuz">
    <w:name w:val="Light Grid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1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  <w:shd w:val="clear" w:color="auto" w:fill="FDECC8" w:themeFill="accent1" w:themeFillTint="3F"/>
      </w:tcPr>
    </w:tblStylePr>
    <w:tblStylePr w:type="band2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</w:tcPr>
    </w:tblStylePr>
  </w:style>
  <w:style w:type="table" w:styleId="AkKlavuz-Vurgu2">
    <w:name w:val="Light Grid Accent 2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1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  <w:shd w:val="clear" w:color="auto" w:fill="D9DBD4" w:themeFill="accent2" w:themeFillTint="3F"/>
      </w:tcPr>
    </w:tblStylePr>
    <w:tblStylePr w:type="band2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</w:tcPr>
    </w:tblStylePr>
  </w:style>
  <w:style w:type="table" w:styleId="AkKlavuz-Vurgu3">
    <w:name w:val="Light Grid Accent 3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1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  <w:shd w:val="clear" w:color="auto" w:fill="D0ECED" w:themeFill="accent3" w:themeFillTint="3F"/>
      </w:tcPr>
    </w:tblStylePr>
    <w:tblStylePr w:type="band2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</w:tcPr>
    </w:tblStylePr>
  </w:style>
  <w:style w:type="table" w:styleId="AkKlavuz-Vurgu4">
    <w:name w:val="Light Grid Accent 4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1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  <w:shd w:val="clear" w:color="auto" w:fill="E2EADF" w:themeFill="accent4" w:themeFillTint="3F"/>
      </w:tcPr>
    </w:tblStylePr>
    <w:tblStylePr w:type="band2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</w:tcPr>
    </w:tblStylePr>
  </w:style>
  <w:style w:type="table" w:styleId="AkKlavuz-Vurgu5">
    <w:name w:val="Light Grid Accent 5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1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  <w:shd w:val="clear" w:color="auto" w:fill="F4DBD9" w:themeFill="accent5" w:themeFillTint="3F"/>
      </w:tcPr>
    </w:tblStylePr>
    <w:tblStylePr w:type="band2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</w:tcPr>
    </w:tblStylePr>
  </w:style>
  <w:style w:type="table" w:styleId="AkKlavuz-Vurgu6">
    <w:name w:val="Light Grid Accent 6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1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  <w:shd w:val="clear" w:color="auto" w:fill="E1D7DD" w:themeFill="accent6" w:themeFillTint="3F"/>
      </w:tcPr>
    </w:tblStylePr>
    <w:tblStylePr w:type="band2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</w:tcPr>
    </w:tblStylePr>
  </w:style>
  <w:style w:type="table" w:styleId="KoyuListe">
    <w:name w:val="Dark List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85D0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D8C0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</w:style>
  <w:style w:type="table" w:styleId="KoyuListe-Vurgu2">
    <w:name w:val="Dark List Accent 2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42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B4F4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</w:style>
  <w:style w:type="table" w:styleId="KoyuListe-Vurgu3">
    <w:name w:val="Dark List Accent 3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58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858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</w:style>
  <w:style w:type="table" w:styleId="KoyuListe-Vurgu4">
    <w:name w:val="Dark List Accent 4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583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55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</w:style>
  <w:style w:type="table" w:styleId="KoyuListe-Vurgu5">
    <w:name w:val="Dark List Accent 5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282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3D3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</w:style>
  <w:style w:type="table" w:styleId="KoyuListe-Vurgu6">
    <w:name w:val="Dark List Accent 6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03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495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</w:style>
  <w:style w:type="table" w:styleId="ListeTablo1Ak">
    <w:name w:val="List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1Ak-Vurgu1">
    <w:name w:val="List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1Ak-Vurgu2">
    <w:name w:val="List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1Ak-Vurgu3">
    <w:name w:val="List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1Ak-Vurgu4">
    <w:name w:val="List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1Ak-Vurgu5">
    <w:name w:val="List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1Ak-Vurgu6">
    <w:name w:val="List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2">
    <w:name w:val="List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2-Vurgu1">
    <w:name w:val="List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bottom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2-Vurgu2">
    <w:name w:val="List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bottom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2-Vurgu3">
    <w:name w:val="List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bottom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2-Vurgu4">
    <w:name w:val="List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bottom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2-Vurgu5">
    <w:name w:val="List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bottom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2-Vurgu6">
    <w:name w:val="List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bottom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3">
    <w:name w:val="List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Tablo3-Vurgu1">
    <w:name w:val="List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8B323" w:themeColor="accent1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B323" w:themeColor="accent1"/>
          <w:right w:val="single" w:sz="4" w:space="0" w:color="F8B323" w:themeColor="accent1"/>
        </w:tcBorders>
      </w:tcPr>
    </w:tblStylePr>
    <w:tblStylePr w:type="band1Horz">
      <w:tblPr/>
      <w:tcPr>
        <w:tcBorders>
          <w:top w:val="single" w:sz="4" w:space="0" w:color="F8B323" w:themeColor="accent1"/>
          <w:bottom w:val="single" w:sz="4" w:space="0" w:color="F8B32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B323" w:themeColor="accent1"/>
          <w:left w:val="nil"/>
        </w:tcBorders>
      </w:tcPr>
    </w:tblStylePr>
    <w:tblStylePr w:type="swCell">
      <w:tblPr/>
      <w:tcPr>
        <w:tcBorders>
          <w:top w:val="double" w:sz="4" w:space="0" w:color="F8B323" w:themeColor="accent1"/>
          <w:right w:val="nil"/>
        </w:tcBorders>
      </w:tcPr>
    </w:tblStylePr>
  </w:style>
  <w:style w:type="table" w:styleId="ListeTablo3-Vurgu2">
    <w:name w:val="List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56A59" w:themeColor="accent2"/>
          <w:right w:val="single" w:sz="4" w:space="0" w:color="656A59" w:themeColor="accent2"/>
        </w:tcBorders>
      </w:tcPr>
    </w:tblStylePr>
    <w:tblStylePr w:type="band1Horz">
      <w:tblPr/>
      <w:tcPr>
        <w:tcBorders>
          <w:top w:val="single" w:sz="4" w:space="0" w:color="656A59" w:themeColor="accent2"/>
          <w:bottom w:val="single" w:sz="4" w:space="0" w:color="656A5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56A59" w:themeColor="accent2"/>
          <w:left w:val="nil"/>
        </w:tcBorders>
      </w:tcPr>
    </w:tblStylePr>
    <w:tblStylePr w:type="swCell">
      <w:tblPr/>
      <w:tcPr>
        <w:tcBorders>
          <w:top w:val="double" w:sz="4" w:space="0" w:color="656A59" w:themeColor="accent2"/>
          <w:right w:val="nil"/>
        </w:tcBorders>
      </w:tcPr>
    </w:tblStylePr>
  </w:style>
  <w:style w:type="table" w:styleId="ListeTablo3-Vurgu3">
    <w:name w:val="List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46B2B5" w:themeColor="accent3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B2B5" w:themeColor="accent3"/>
          <w:right w:val="single" w:sz="4" w:space="0" w:color="46B2B5" w:themeColor="accent3"/>
        </w:tcBorders>
      </w:tcPr>
    </w:tblStylePr>
    <w:tblStylePr w:type="band1Horz">
      <w:tblPr/>
      <w:tcPr>
        <w:tcBorders>
          <w:top w:val="single" w:sz="4" w:space="0" w:color="46B2B5" w:themeColor="accent3"/>
          <w:bottom w:val="single" w:sz="4" w:space="0" w:color="46B2B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B2B5" w:themeColor="accent3"/>
          <w:left w:val="nil"/>
        </w:tcBorders>
      </w:tcPr>
    </w:tblStylePr>
    <w:tblStylePr w:type="swCell">
      <w:tblPr/>
      <w:tcPr>
        <w:tcBorders>
          <w:top w:val="double" w:sz="4" w:space="0" w:color="46B2B5" w:themeColor="accent3"/>
          <w:right w:val="nil"/>
        </w:tcBorders>
      </w:tcPr>
    </w:tblStylePr>
  </w:style>
  <w:style w:type="table" w:styleId="ListeTablo3-Vurgu4">
    <w:name w:val="List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CAA7E" w:themeColor="accent4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CAA7E" w:themeColor="accent4"/>
          <w:right w:val="single" w:sz="4" w:space="0" w:color="8CAA7E" w:themeColor="accent4"/>
        </w:tcBorders>
      </w:tcPr>
    </w:tblStylePr>
    <w:tblStylePr w:type="band1Horz">
      <w:tblPr/>
      <w:tcPr>
        <w:tcBorders>
          <w:top w:val="single" w:sz="4" w:space="0" w:color="8CAA7E" w:themeColor="accent4"/>
          <w:bottom w:val="single" w:sz="4" w:space="0" w:color="8CAA7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AA7E" w:themeColor="accent4"/>
          <w:left w:val="nil"/>
        </w:tcBorders>
      </w:tcPr>
    </w:tblStylePr>
    <w:tblStylePr w:type="swCell">
      <w:tblPr/>
      <w:tcPr>
        <w:tcBorders>
          <w:top w:val="double" w:sz="4" w:space="0" w:color="8CAA7E" w:themeColor="accent4"/>
          <w:right w:val="nil"/>
        </w:tcBorders>
      </w:tcPr>
    </w:tblStylePr>
  </w:style>
  <w:style w:type="table" w:styleId="ListeTablo3-Vurgu5">
    <w:name w:val="List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36F68" w:themeColor="accent5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36F68" w:themeColor="accent5"/>
          <w:right w:val="single" w:sz="4" w:space="0" w:color="D36F68" w:themeColor="accent5"/>
        </w:tcBorders>
      </w:tcPr>
    </w:tblStylePr>
    <w:tblStylePr w:type="band1Horz">
      <w:tblPr/>
      <w:tcPr>
        <w:tcBorders>
          <w:top w:val="single" w:sz="4" w:space="0" w:color="D36F68" w:themeColor="accent5"/>
          <w:bottom w:val="single" w:sz="4" w:space="0" w:color="D36F6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6F68" w:themeColor="accent5"/>
          <w:left w:val="nil"/>
        </w:tcBorders>
      </w:tcPr>
    </w:tblStylePr>
    <w:tblStylePr w:type="swCell">
      <w:tblPr/>
      <w:tcPr>
        <w:tcBorders>
          <w:top w:val="double" w:sz="4" w:space="0" w:color="D36F68" w:themeColor="accent5"/>
          <w:right w:val="nil"/>
        </w:tcBorders>
      </w:tcPr>
    </w:tblStylePr>
  </w:style>
  <w:style w:type="table" w:styleId="ListeTablo3-Vurgu6">
    <w:name w:val="List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26276" w:themeColor="accent6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26276" w:themeColor="accent6"/>
          <w:right w:val="single" w:sz="4" w:space="0" w:color="826276" w:themeColor="accent6"/>
        </w:tcBorders>
      </w:tcPr>
    </w:tblStylePr>
    <w:tblStylePr w:type="band1Horz">
      <w:tblPr/>
      <w:tcPr>
        <w:tcBorders>
          <w:top w:val="single" w:sz="4" w:space="0" w:color="826276" w:themeColor="accent6"/>
          <w:bottom w:val="single" w:sz="4" w:space="0" w:color="82627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26276" w:themeColor="accent6"/>
          <w:left w:val="nil"/>
        </w:tcBorders>
      </w:tcPr>
    </w:tblStylePr>
    <w:tblStylePr w:type="swCell">
      <w:tblPr/>
      <w:tcPr>
        <w:tcBorders>
          <w:top w:val="double" w:sz="4" w:space="0" w:color="826276" w:themeColor="accent6"/>
          <w:right w:val="nil"/>
        </w:tcBorders>
      </w:tcPr>
    </w:tblStylePr>
  </w:style>
  <w:style w:type="table" w:styleId="ListeTablo4">
    <w:name w:val="List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4-Vurgu1">
    <w:name w:val="List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4-Vurgu2">
    <w:name w:val="List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4-Vurgu3">
    <w:name w:val="List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4-Vurgu4">
    <w:name w:val="List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4-Vurgu5">
    <w:name w:val="List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4-Vurgu6">
    <w:name w:val="List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5-Koyu">
    <w:name w:val="List Table 5 Dark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1">
    <w:name w:val="List Table 5 Dark Accent 1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tblBorders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2">
    <w:name w:val="List Table 5 Dark Accent 2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56A59" w:themeColor="accent2"/>
        <w:left w:val="single" w:sz="24" w:space="0" w:color="656A59" w:themeColor="accent2"/>
        <w:bottom w:val="single" w:sz="24" w:space="0" w:color="656A59" w:themeColor="accent2"/>
        <w:right w:val="single" w:sz="24" w:space="0" w:color="656A59" w:themeColor="accent2"/>
      </w:tblBorders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3">
    <w:name w:val="List Table 5 Dark Accent 3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B2B5" w:themeColor="accent3"/>
        <w:left w:val="single" w:sz="24" w:space="0" w:color="46B2B5" w:themeColor="accent3"/>
        <w:bottom w:val="single" w:sz="24" w:space="0" w:color="46B2B5" w:themeColor="accent3"/>
        <w:right w:val="single" w:sz="24" w:space="0" w:color="46B2B5" w:themeColor="accent3"/>
      </w:tblBorders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4">
    <w:name w:val="List Table 5 Dark Accent 4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CAA7E" w:themeColor="accent4"/>
        <w:left w:val="single" w:sz="24" w:space="0" w:color="8CAA7E" w:themeColor="accent4"/>
        <w:bottom w:val="single" w:sz="24" w:space="0" w:color="8CAA7E" w:themeColor="accent4"/>
        <w:right w:val="single" w:sz="24" w:space="0" w:color="8CAA7E" w:themeColor="accent4"/>
      </w:tblBorders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5">
    <w:name w:val="List Table 5 Dark Accent 5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36F68" w:themeColor="accent5"/>
        <w:left w:val="single" w:sz="24" w:space="0" w:color="D36F68" w:themeColor="accent5"/>
        <w:bottom w:val="single" w:sz="24" w:space="0" w:color="D36F68" w:themeColor="accent5"/>
        <w:right w:val="single" w:sz="24" w:space="0" w:color="D36F68" w:themeColor="accent5"/>
      </w:tblBorders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6">
    <w:name w:val="List Table 5 Dark Accent 6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26276" w:themeColor="accent6"/>
        <w:left w:val="single" w:sz="24" w:space="0" w:color="826276" w:themeColor="accent6"/>
        <w:bottom w:val="single" w:sz="24" w:space="0" w:color="826276" w:themeColor="accent6"/>
        <w:right w:val="single" w:sz="24" w:space="0" w:color="826276" w:themeColor="accent6"/>
      </w:tblBorders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6Renkli">
    <w:name w:val="List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6Renkli-Vurgu1">
    <w:name w:val="List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8B323" w:themeColor="accent1"/>
        <w:bottom w:val="single" w:sz="4" w:space="0" w:color="F8B32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8B32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6Renkli-Vurgu2">
    <w:name w:val="List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656A59" w:themeColor="accent2"/>
        <w:bottom w:val="single" w:sz="4" w:space="0" w:color="656A5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656A5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6Renkli-Vurgu3">
    <w:name w:val="List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46B2B5" w:themeColor="accent3"/>
        <w:bottom w:val="single" w:sz="4" w:space="0" w:color="46B2B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B2B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6Renkli-Vurgu4">
    <w:name w:val="List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8CAA7E" w:themeColor="accent4"/>
        <w:bottom w:val="single" w:sz="4" w:space="0" w:color="8CAA7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CAA7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6Renkli-Vurgu5">
    <w:name w:val="List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D36F68" w:themeColor="accent5"/>
        <w:bottom w:val="single" w:sz="4" w:space="0" w:color="D36F6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36F6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6Renkli-Vurgu6">
    <w:name w:val="List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826276" w:themeColor="accent6"/>
        <w:bottom w:val="single" w:sz="4" w:space="0" w:color="82627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2627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7Renkli">
    <w:name w:val="List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1">
    <w:name w:val="List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B32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B32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B32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B32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2">
    <w:name w:val="List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56A5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56A5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56A5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56A5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3">
    <w:name w:val="List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B2B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B2B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B2B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B2B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4">
    <w:name w:val="List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CAA7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CAA7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CAA7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CAA7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5">
    <w:name w:val="List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6F6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6F6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6F6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6F6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6">
    <w:name w:val="List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2627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2627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2627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2627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postamzas">
    <w:name w:val="E-mail Signature"/>
    <w:basedOn w:val="Normal"/>
    <w:link w:val="E-postamzasChar"/>
    <w:uiPriority w:val="99"/>
    <w:semiHidden/>
    <w:unhideWhenUsed/>
    <w:rsid w:val="00A573BB"/>
    <w:pPr>
      <w:spacing w:line="240" w:lineRule="auto"/>
    </w:pPr>
  </w:style>
  <w:style w:type="character" w:customStyle="1" w:styleId="E-postamzasChar">
    <w:name w:val="E-posta İmzası Char"/>
    <w:basedOn w:val="VarsaylanParagrafYazTipi"/>
    <w:link w:val="E-postamzas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Selamlama">
    <w:name w:val="Salutation"/>
    <w:basedOn w:val="Normal"/>
    <w:next w:val="Normal"/>
    <w:link w:val="SelamlamaChar"/>
    <w:uiPriority w:val="99"/>
    <w:semiHidden/>
    <w:unhideWhenUsed/>
    <w:rsid w:val="00A573BB"/>
  </w:style>
  <w:style w:type="character" w:customStyle="1" w:styleId="SelamlamaChar">
    <w:name w:val="Selamlama Char"/>
    <w:basedOn w:val="VarsaylanParagrafYazTipi"/>
    <w:link w:val="Selamlam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Stunlar1">
    <w:name w:val="Table Columns 1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2">
    <w:name w:val="Table Columns 2"/>
    <w:basedOn w:val="NormalTablo"/>
    <w:uiPriority w:val="99"/>
    <w:semiHidden/>
    <w:unhideWhenUsed/>
    <w:rsid w:val="00A573B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3">
    <w:name w:val="Table Columns 3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4">
    <w:name w:val="Table Columns 4"/>
    <w:basedOn w:val="NormalTablo"/>
    <w:uiPriority w:val="99"/>
    <w:semiHidden/>
    <w:unhideWhenUsed/>
    <w:rsid w:val="00A573B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oStunlar5">
    <w:name w:val="Table Columns 5"/>
    <w:basedOn w:val="NormalTablo"/>
    <w:uiPriority w:val="99"/>
    <w:semiHidden/>
    <w:unhideWhenUsed/>
    <w:rsid w:val="00A573B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mza">
    <w:name w:val="Signature"/>
    <w:basedOn w:val="Normal"/>
    <w:link w:val="mza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mzaChar">
    <w:name w:val="İmza Char"/>
    <w:basedOn w:val="VarsaylanParagrafYazTipi"/>
    <w:link w:val="mz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Basit1">
    <w:name w:val="Table Simple 1"/>
    <w:basedOn w:val="NormalTablo"/>
    <w:uiPriority w:val="99"/>
    <w:semiHidden/>
    <w:unhideWhenUsed/>
    <w:rsid w:val="00A573B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oBasit2">
    <w:name w:val="Table Simple 2"/>
    <w:basedOn w:val="NormalTablo"/>
    <w:uiPriority w:val="99"/>
    <w:semiHidden/>
    <w:unhideWhenUsed/>
    <w:rsid w:val="00A573B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Basit3">
    <w:name w:val="Table Simple 3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oAltBalk1">
    <w:name w:val="Table Subtle 1"/>
    <w:basedOn w:val="NormalTablo"/>
    <w:uiPriority w:val="99"/>
    <w:semiHidden/>
    <w:unhideWhenUsed/>
    <w:rsid w:val="00A573B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AltBalk2">
    <w:name w:val="Table Subtle 2"/>
    <w:basedOn w:val="NormalTablo"/>
    <w:uiPriority w:val="99"/>
    <w:semiHidden/>
    <w:unhideWhenUsed/>
    <w:rsid w:val="00A573B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izin1">
    <w:name w:val="index 1"/>
    <w:basedOn w:val="Normal"/>
    <w:next w:val="Normal"/>
    <w:autoRedefine/>
    <w:uiPriority w:val="99"/>
    <w:semiHidden/>
    <w:unhideWhenUsed/>
    <w:rsid w:val="00A573BB"/>
    <w:pPr>
      <w:spacing w:line="240" w:lineRule="auto"/>
      <w:ind w:left="240" w:hanging="240"/>
    </w:pPr>
  </w:style>
  <w:style w:type="paragraph" w:styleId="Dizin2">
    <w:name w:val="index 2"/>
    <w:basedOn w:val="Normal"/>
    <w:next w:val="Normal"/>
    <w:autoRedefine/>
    <w:uiPriority w:val="99"/>
    <w:semiHidden/>
    <w:unhideWhenUsed/>
    <w:rsid w:val="00A573BB"/>
    <w:pPr>
      <w:spacing w:line="240" w:lineRule="auto"/>
      <w:ind w:left="480" w:hanging="240"/>
    </w:pPr>
  </w:style>
  <w:style w:type="paragraph" w:styleId="Dizin3">
    <w:name w:val="index 3"/>
    <w:basedOn w:val="Normal"/>
    <w:next w:val="Normal"/>
    <w:autoRedefine/>
    <w:uiPriority w:val="99"/>
    <w:semiHidden/>
    <w:unhideWhenUsed/>
    <w:rsid w:val="00A573BB"/>
    <w:pPr>
      <w:spacing w:line="240" w:lineRule="auto"/>
      <w:ind w:left="720" w:hanging="240"/>
    </w:pPr>
  </w:style>
  <w:style w:type="paragraph" w:styleId="Dizin4">
    <w:name w:val="index 4"/>
    <w:basedOn w:val="Normal"/>
    <w:next w:val="Normal"/>
    <w:autoRedefine/>
    <w:uiPriority w:val="99"/>
    <w:semiHidden/>
    <w:unhideWhenUsed/>
    <w:rsid w:val="00A573BB"/>
    <w:pPr>
      <w:spacing w:line="240" w:lineRule="auto"/>
      <w:ind w:left="960" w:hanging="240"/>
    </w:pPr>
  </w:style>
  <w:style w:type="paragraph" w:styleId="Dizin5">
    <w:name w:val="index 5"/>
    <w:basedOn w:val="Normal"/>
    <w:next w:val="Normal"/>
    <w:autoRedefine/>
    <w:uiPriority w:val="99"/>
    <w:semiHidden/>
    <w:unhideWhenUsed/>
    <w:rsid w:val="00A573BB"/>
    <w:pPr>
      <w:spacing w:line="240" w:lineRule="auto"/>
      <w:ind w:left="1200" w:hanging="240"/>
    </w:pPr>
  </w:style>
  <w:style w:type="paragraph" w:styleId="Dizin6">
    <w:name w:val="index 6"/>
    <w:basedOn w:val="Normal"/>
    <w:next w:val="Normal"/>
    <w:autoRedefine/>
    <w:uiPriority w:val="99"/>
    <w:semiHidden/>
    <w:unhideWhenUsed/>
    <w:rsid w:val="00A573BB"/>
    <w:pPr>
      <w:spacing w:line="240" w:lineRule="auto"/>
      <w:ind w:left="1440" w:hanging="240"/>
    </w:pPr>
  </w:style>
  <w:style w:type="paragraph" w:styleId="Dizin7">
    <w:name w:val="index 7"/>
    <w:basedOn w:val="Normal"/>
    <w:next w:val="Normal"/>
    <w:autoRedefine/>
    <w:uiPriority w:val="99"/>
    <w:semiHidden/>
    <w:unhideWhenUsed/>
    <w:rsid w:val="00A573BB"/>
    <w:pPr>
      <w:spacing w:line="240" w:lineRule="auto"/>
      <w:ind w:left="1680" w:hanging="240"/>
    </w:pPr>
  </w:style>
  <w:style w:type="paragraph" w:styleId="Dizin8">
    <w:name w:val="index 8"/>
    <w:basedOn w:val="Normal"/>
    <w:next w:val="Normal"/>
    <w:autoRedefine/>
    <w:uiPriority w:val="99"/>
    <w:semiHidden/>
    <w:unhideWhenUsed/>
    <w:rsid w:val="00A573BB"/>
    <w:pPr>
      <w:spacing w:line="240" w:lineRule="auto"/>
      <w:ind w:left="1920" w:hanging="240"/>
    </w:pPr>
  </w:style>
  <w:style w:type="paragraph" w:styleId="Dizin9">
    <w:name w:val="index 9"/>
    <w:basedOn w:val="Normal"/>
    <w:next w:val="Normal"/>
    <w:autoRedefine/>
    <w:uiPriority w:val="99"/>
    <w:semiHidden/>
    <w:unhideWhenUsed/>
    <w:rsid w:val="00A573BB"/>
    <w:pPr>
      <w:spacing w:line="240" w:lineRule="auto"/>
      <w:ind w:left="2160" w:hanging="240"/>
    </w:pPr>
  </w:style>
  <w:style w:type="paragraph" w:styleId="DizinBal">
    <w:name w:val="index heading"/>
    <w:basedOn w:val="Normal"/>
    <w:next w:val="Dizin1"/>
    <w:uiPriority w:val="99"/>
    <w:semiHidden/>
    <w:unhideWhenUsed/>
    <w:rsid w:val="00A573BB"/>
    <w:rPr>
      <w:rFonts w:ascii="Franklin Gothic Demi" w:eastAsiaTheme="majorEastAsia" w:hAnsi="Franklin Gothic Demi" w:cstheme="majorBidi"/>
      <w:b/>
      <w:bCs/>
    </w:rPr>
  </w:style>
  <w:style w:type="paragraph" w:styleId="DzMetin">
    <w:name w:val="Plain Text"/>
    <w:basedOn w:val="Normal"/>
    <w:link w:val="DzMetinChar"/>
    <w:uiPriority w:val="99"/>
    <w:semiHidden/>
    <w:unhideWhenUsed/>
    <w:rsid w:val="00A573BB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A573BB"/>
    <w:rPr>
      <w:rFonts w:ascii="Consolas" w:hAnsi="Consolas" w:cs="Microsoft Sans Serif"/>
      <w:sz w:val="21"/>
      <w:szCs w:val="21"/>
    </w:rPr>
  </w:style>
  <w:style w:type="paragraph" w:styleId="Kapan">
    <w:name w:val="Closing"/>
    <w:basedOn w:val="Normal"/>
    <w:link w:val="Kapan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KapanChar">
    <w:name w:val="Kapanış Char"/>
    <w:basedOn w:val="VarsaylanParagrafYazTipi"/>
    <w:link w:val="Kapan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Klavuz1">
    <w:name w:val="Table Grid 1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2">
    <w:name w:val="Table Grid 2"/>
    <w:basedOn w:val="NormalTablo"/>
    <w:uiPriority w:val="99"/>
    <w:semiHidden/>
    <w:unhideWhenUsed/>
    <w:rsid w:val="00A573B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3">
    <w:name w:val="Table Grid 3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4">
    <w:name w:val="Table Grid 4"/>
    <w:basedOn w:val="NormalTablo"/>
    <w:uiPriority w:val="99"/>
    <w:semiHidden/>
    <w:unhideWhenUsed/>
    <w:rsid w:val="00A573B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5">
    <w:name w:val="Table Grid 5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6">
    <w:name w:val="Table Grid 6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7">
    <w:name w:val="Table Grid 7"/>
    <w:basedOn w:val="NormalTablo"/>
    <w:uiPriority w:val="99"/>
    <w:semiHidden/>
    <w:unhideWhenUsed/>
    <w:rsid w:val="00A573B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8">
    <w:name w:val="Table Grid 8"/>
    <w:basedOn w:val="NormalTablo"/>
    <w:uiPriority w:val="99"/>
    <w:semiHidden/>
    <w:unhideWhenUsed/>
    <w:rsid w:val="00A573B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vuzTablo1Ak">
    <w:name w:val="Grid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1">
    <w:name w:val="Grid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CE0A6" w:themeColor="accent1" w:themeTint="66"/>
        <w:left w:val="single" w:sz="4" w:space="0" w:color="FCE0A6" w:themeColor="accent1" w:themeTint="66"/>
        <w:bottom w:val="single" w:sz="4" w:space="0" w:color="FCE0A6" w:themeColor="accent1" w:themeTint="66"/>
        <w:right w:val="single" w:sz="4" w:space="0" w:color="FCE0A6" w:themeColor="accent1" w:themeTint="66"/>
        <w:insideH w:val="single" w:sz="4" w:space="0" w:color="FCE0A6" w:themeColor="accent1" w:themeTint="66"/>
        <w:insideV w:val="single" w:sz="4" w:space="0" w:color="FCE0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2">
    <w:name w:val="Grid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2C5BA" w:themeColor="accent2" w:themeTint="66"/>
        <w:left w:val="single" w:sz="4" w:space="0" w:color="C2C5BA" w:themeColor="accent2" w:themeTint="66"/>
        <w:bottom w:val="single" w:sz="4" w:space="0" w:color="C2C5BA" w:themeColor="accent2" w:themeTint="66"/>
        <w:right w:val="single" w:sz="4" w:space="0" w:color="C2C5BA" w:themeColor="accent2" w:themeTint="66"/>
        <w:insideH w:val="single" w:sz="4" w:space="0" w:color="C2C5BA" w:themeColor="accent2" w:themeTint="66"/>
        <w:insideV w:val="single" w:sz="4" w:space="0" w:color="C2C5B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3">
    <w:name w:val="Grid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4E0E2" w:themeColor="accent3" w:themeTint="66"/>
        <w:left w:val="single" w:sz="4" w:space="0" w:color="B4E0E2" w:themeColor="accent3" w:themeTint="66"/>
        <w:bottom w:val="single" w:sz="4" w:space="0" w:color="B4E0E2" w:themeColor="accent3" w:themeTint="66"/>
        <w:right w:val="single" w:sz="4" w:space="0" w:color="B4E0E2" w:themeColor="accent3" w:themeTint="66"/>
        <w:insideH w:val="single" w:sz="4" w:space="0" w:color="B4E0E2" w:themeColor="accent3" w:themeTint="66"/>
        <w:insideV w:val="single" w:sz="4" w:space="0" w:color="B4E0E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4">
    <w:name w:val="Grid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0DDCB" w:themeColor="accent4" w:themeTint="66"/>
        <w:left w:val="single" w:sz="4" w:space="0" w:color="D0DDCB" w:themeColor="accent4" w:themeTint="66"/>
        <w:bottom w:val="single" w:sz="4" w:space="0" w:color="D0DDCB" w:themeColor="accent4" w:themeTint="66"/>
        <w:right w:val="single" w:sz="4" w:space="0" w:color="D0DDCB" w:themeColor="accent4" w:themeTint="66"/>
        <w:insideH w:val="single" w:sz="4" w:space="0" w:color="D0DDCB" w:themeColor="accent4" w:themeTint="66"/>
        <w:insideV w:val="single" w:sz="4" w:space="0" w:color="D0DDC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5">
    <w:name w:val="Grid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DC5C2" w:themeColor="accent5" w:themeTint="66"/>
        <w:left w:val="single" w:sz="4" w:space="0" w:color="EDC5C2" w:themeColor="accent5" w:themeTint="66"/>
        <w:bottom w:val="single" w:sz="4" w:space="0" w:color="EDC5C2" w:themeColor="accent5" w:themeTint="66"/>
        <w:right w:val="single" w:sz="4" w:space="0" w:color="EDC5C2" w:themeColor="accent5" w:themeTint="66"/>
        <w:insideH w:val="single" w:sz="4" w:space="0" w:color="EDC5C2" w:themeColor="accent5" w:themeTint="66"/>
        <w:insideV w:val="single" w:sz="4" w:space="0" w:color="EDC5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6">
    <w:name w:val="Grid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EBEC8" w:themeColor="accent6" w:themeTint="66"/>
        <w:left w:val="single" w:sz="4" w:space="0" w:color="CEBEC8" w:themeColor="accent6" w:themeTint="66"/>
        <w:bottom w:val="single" w:sz="4" w:space="0" w:color="CEBEC8" w:themeColor="accent6" w:themeTint="66"/>
        <w:right w:val="single" w:sz="4" w:space="0" w:color="CEBEC8" w:themeColor="accent6" w:themeTint="66"/>
        <w:insideH w:val="single" w:sz="4" w:space="0" w:color="CEBEC8" w:themeColor="accent6" w:themeTint="66"/>
        <w:insideV w:val="single" w:sz="4" w:space="0" w:color="CEBEC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2">
    <w:name w:val="Grid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2-Vurgu1">
    <w:name w:val="Grid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FAD17A" w:themeColor="accent1" w:themeTint="99"/>
        <w:bottom w:val="single" w:sz="2" w:space="0" w:color="FAD17A" w:themeColor="accent1" w:themeTint="99"/>
        <w:insideH w:val="single" w:sz="2" w:space="0" w:color="FAD17A" w:themeColor="accent1" w:themeTint="99"/>
        <w:insideV w:val="single" w:sz="2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D17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2-Vurgu2">
    <w:name w:val="Grid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A3A898" w:themeColor="accent2" w:themeTint="99"/>
        <w:bottom w:val="single" w:sz="2" w:space="0" w:color="A3A898" w:themeColor="accent2" w:themeTint="99"/>
        <w:insideH w:val="single" w:sz="2" w:space="0" w:color="A3A898" w:themeColor="accent2" w:themeTint="99"/>
        <w:insideV w:val="single" w:sz="2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89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2-Vurgu3">
    <w:name w:val="Grid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8ED1D3" w:themeColor="accent3" w:themeTint="99"/>
        <w:bottom w:val="single" w:sz="2" w:space="0" w:color="8ED1D3" w:themeColor="accent3" w:themeTint="99"/>
        <w:insideH w:val="single" w:sz="2" w:space="0" w:color="8ED1D3" w:themeColor="accent3" w:themeTint="99"/>
        <w:insideV w:val="single" w:sz="2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D1D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2-Vurgu4">
    <w:name w:val="Grid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9CCB1" w:themeColor="accent4" w:themeTint="99"/>
        <w:bottom w:val="single" w:sz="2" w:space="0" w:color="B9CCB1" w:themeColor="accent4" w:themeTint="99"/>
        <w:insideH w:val="single" w:sz="2" w:space="0" w:color="B9CCB1" w:themeColor="accent4" w:themeTint="99"/>
        <w:insideV w:val="single" w:sz="2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9CCB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2-Vurgu5">
    <w:name w:val="Grid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E4A8A4" w:themeColor="accent5" w:themeTint="99"/>
        <w:bottom w:val="single" w:sz="2" w:space="0" w:color="E4A8A4" w:themeColor="accent5" w:themeTint="99"/>
        <w:insideH w:val="single" w:sz="2" w:space="0" w:color="E4A8A4" w:themeColor="accent5" w:themeTint="99"/>
        <w:insideV w:val="single" w:sz="2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A8A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2-Vurgu6">
    <w:name w:val="Grid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69EAD" w:themeColor="accent6" w:themeTint="99"/>
        <w:bottom w:val="single" w:sz="2" w:space="0" w:color="B69EAD" w:themeColor="accent6" w:themeTint="99"/>
        <w:insideH w:val="single" w:sz="2" w:space="0" w:color="B69EAD" w:themeColor="accent6" w:themeTint="99"/>
        <w:insideV w:val="single" w:sz="2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9EA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3">
    <w:name w:val="Grid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3-Vurgu1">
    <w:name w:val="Grid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3-Vurgu2">
    <w:name w:val="Grid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3-Vurgu3">
    <w:name w:val="Grid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3-Vurgu4">
    <w:name w:val="Grid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3-Vurgu5">
    <w:name w:val="Grid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3-Vurgu6">
    <w:name w:val="Grid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KlavuzuTablo4">
    <w:name w:val="Grid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uTablo4-Vurgu1">
    <w:name w:val="Grid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uTablo4-Vurgu2">
    <w:name w:val="Grid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uTablo4-Vurgu3">
    <w:name w:val="Grid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uTablo4-Vurgu4">
    <w:name w:val="Grid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uTablo4-Vurgu5">
    <w:name w:val="Grid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uTablo4-Vurgu6">
    <w:name w:val="Grid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5Koyu">
    <w:name w:val="Grid Table 5 Dark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KlavuzTablo5Koyu-Vurgu1">
    <w:name w:val="Grid Table 5 Dark Accent 1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CE0A6" w:themeFill="accent1" w:themeFillTint="66"/>
      </w:tcPr>
    </w:tblStylePr>
  </w:style>
  <w:style w:type="table" w:styleId="KlavuzTablo5Koyu-Vurgu2">
    <w:name w:val="Grid Table 5 Dark Accent 2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C2C5BA" w:themeFill="accent2" w:themeFillTint="66"/>
      </w:tcPr>
    </w:tblStylePr>
  </w:style>
  <w:style w:type="table" w:styleId="KlavuzTablo5Koyu-Vurgu3">
    <w:name w:val="Grid Table 5 Dark Accent 3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B4E0E2" w:themeFill="accent3" w:themeFillTint="66"/>
      </w:tcPr>
    </w:tblStylePr>
  </w:style>
  <w:style w:type="table" w:styleId="KlavuzTablo5Koyu-Vurgu4">
    <w:name w:val="Grid Table 5 Dark Accent 4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D0DDCB" w:themeFill="accent4" w:themeFillTint="66"/>
      </w:tcPr>
    </w:tblStylePr>
  </w:style>
  <w:style w:type="table" w:styleId="KlavuzTablo5Koyu-Vurgu5">
    <w:name w:val="Grid Table 5 Dark Accent 5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DC5C2" w:themeFill="accent5" w:themeFillTint="66"/>
      </w:tcPr>
    </w:tblStylePr>
  </w:style>
  <w:style w:type="table" w:styleId="KlavuzTablo5Koyu-Vurgu6">
    <w:name w:val="Grid Table 5 Dark Accent 6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EBEC8" w:themeFill="accent6" w:themeFillTint="66"/>
      </w:tcPr>
    </w:tblStylePr>
  </w:style>
  <w:style w:type="table" w:styleId="KlavuzTablo6Renkli">
    <w:name w:val="Grid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6-Renkli-Vurgu2">
    <w:name w:val="Grid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6-Renkli-Vurgu3">
    <w:name w:val="Grid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6-Renkli-Vurgu4">
    <w:name w:val="Grid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6-Renkli-Vurgu5">
    <w:name w:val="Grid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6Renkli-Vurgu6">
    <w:name w:val="Grid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7Renkli">
    <w:name w:val="Grid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7Renkli-Vurgu1">
    <w:name w:val="Grid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7Renkli-Vurgu2">
    <w:name w:val="Grid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7Renkli-Vurgu3">
    <w:name w:val="Grid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7Renkli-Vurgu4">
    <w:name w:val="Grid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7Renkli-Vurgu5">
    <w:name w:val="Grid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7Renkli-Vurgu6">
    <w:name w:val="Grid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TabloWeb1">
    <w:name w:val="Table Web 1"/>
    <w:basedOn w:val="NormalTablo"/>
    <w:uiPriority w:val="99"/>
    <w:semiHidden/>
    <w:unhideWhenUsed/>
    <w:rsid w:val="00A573B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2">
    <w:name w:val="Table Web 2"/>
    <w:basedOn w:val="NormalTablo"/>
    <w:uiPriority w:val="99"/>
    <w:semiHidden/>
    <w:unhideWhenUsed/>
    <w:rsid w:val="00A573B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3">
    <w:name w:val="Table Web 3"/>
    <w:basedOn w:val="NormalTablo"/>
    <w:uiPriority w:val="99"/>
    <w:semiHidden/>
    <w:unhideWhenUsed/>
    <w:rsid w:val="00A573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DipnotBavurusu">
    <w:name w:val="foot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573BB"/>
    <w:pPr>
      <w:spacing w:line="240" w:lineRule="auto"/>
    </w:p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character" w:styleId="SatrNumaras">
    <w:name w:val="lin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table" w:styleId="Tablo3Befektler1">
    <w:name w:val="Table 3D effects 1"/>
    <w:basedOn w:val="NormalTablo"/>
    <w:uiPriority w:val="99"/>
    <w:semiHidden/>
    <w:unhideWhenUsed/>
    <w:rsid w:val="00A573B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3Befektler2">
    <w:name w:val="Table 3D effects 2"/>
    <w:basedOn w:val="NormalTablo"/>
    <w:uiPriority w:val="99"/>
    <w:semiHidden/>
    <w:unhideWhenUsed/>
    <w:rsid w:val="00A573B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3Befektler3">
    <w:name w:val="Table 3D effects 3"/>
    <w:basedOn w:val="NormalTablo"/>
    <w:uiPriority w:val="99"/>
    <w:semiHidden/>
    <w:unhideWhenUsed/>
    <w:rsid w:val="00A573B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Temas">
    <w:name w:val="Table Theme"/>
    <w:basedOn w:val="NormalTablo"/>
    <w:uiPriority w:val="99"/>
    <w:semiHidden/>
    <w:unhideWhenUsed/>
    <w:rsid w:val="00A57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uiPriority w:val="22"/>
    <w:qFormat/>
    <w:rsid w:val="007F18DD"/>
    <w:rPr>
      <w:b/>
      <w:bCs/>
    </w:rPr>
  </w:style>
  <w:style w:type="character" w:styleId="SayfaNumaras">
    <w:name w:val="pag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7F18DD"/>
    <w:rPr>
      <w:b/>
      <w:bCs/>
      <w:color w:val="CD8C06" w:themeColor="accent1" w:themeShade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&#350;ablonlar\Hizmet%20faturas&#305;%20(Ye&#351;il%20Gradyan%20tasar&#305;m).dotx" TargetMode="External"/></Relationships>
</file>

<file path=word/theme/theme1.xml><?xml version="1.0" encoding="utf-8"?>
<a:theme xmlns:a="http://schemas.openxmlformats.org/drawingml/2006/main" name="Badge">
  <a:themeElements>
    <a:clrScheme name="Badge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Badge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1"/>
        </a:solidFill>
        <a:ln>
          <a:solidFill>
            <a:schemeClr val="bg2">
              <a:lumMod val="50000"/>
            </a:schemeClr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0A5CD-D572-4691-8023-6CB900CDB1C8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71af3243-3dd4-4a8d-8c0d-dd76da1f02a5"/>
    <ds:schemaRef ds:uri="16c05727-aa75-4e4a-9b5f-8a80a1165891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33533A9-1996-4148-A30B-8772A754A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AEB9E14-EFB6-4BE7-B349-A61D1A5F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Hizmet faturası (Yeşil Gradyan tasarım).dotx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2020-03-16T08:26:00Z</dcterms:created>
  <dcterms:modified xsi:type="dcterms:W3CDTF">2020-03-16T08:26:00Z</dcterms:modified>
</cp:coreProperties>
</file>