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6FA" w:rsidRDefault="00DC4316" w:rsidP="00C80403">
      <w:pPr>
        <w:widowControl w:val="0"/>
        <w:tabs>
          <w:tab w:val="left" w:pos="2143"/>
          <w:tab w:val="left" w:pos="12006"/>
        </w:tabs>
        <w:autoSpaceDE w:val="0"/>
        <w:autoSpaceDN w:val="0"/>
        <w:adjustRightInd w:val="0"/>
        <w:spacing w:before="10" w:after="0" w:line="110" w:lineRule="exact"/>
        <w:rPr>
          <w:rFonts w:ascii="Times New Roman" w:hAnsi="Times New Roman"/>
          <w:sz w:val="11"/>
          <w:szCs w:val="11"/>
        </w:rPr>
      </w:pPr>
      <w:r>
        <w:rPr>
          <w:rFonts w:ascii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-742950</wp:posOffset>
                </wp:positionV>
                <wp:extent cx="504190" cy="10287000"/>
                <wp:effectExtent l="0" t="0" r="0" b="0"/>
                <wp:wrapNone/>
                <wp:docPr id="3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1028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316" w:rsidRDefault="00DC4316" w:rsidP="00DC431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YAZARIN ADI SOYADI                                              </w:t>
                            </w: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id w:val="-910458044"/>
                                <w:lock w:val="contentLocked"/>
                                <w:group/>
                              </w:sdtPr>
                              <w:sdtContent>
                                <w:sdt>
                                  <w:sdtP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alias w:val="Tez Türü Seçiniz"/>
                                    <w:tag w:val="Tez Türü Seçiniz"/>
                                    <w:id w:val="571002944"/>
                                    <w:dropDownList>
                                      <w:listItem w:displayText="KİTAPÇIK TÜRÜNÜ SEÇİNİZ" w:value="KİTAPÇIK TÜRÜNÜ SEÇİNİZ"/>
                                      <w:listItem w:displayText="YÜKSEK LİSANS TEZİ" w:value="YÜKSEK LİSANS TEZİ"/>
                                      <w:listItem w:displayText="DOKTORA TEZİ" w:value="DOKTORA TEZİ"/>
                                      <w:listItem w:displayText="DÖNEM PROJESİ" w:value="DÖNEM PROJESİ"/>
                                    </w:dropDownList>
                                  </w:sdtPr>
                                  <w:sdtContent>
                                    <w:r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  <w:t>KİTAPÇIK TÜRÜNÜ SEÇİNİZ</w:t>
                                    </w:r>
                                  </w:sdtContent>
                                </w:sdt>
                              </w:sdtContent>
                            </w:sdt>
                            <w:r>
                              <w:rPr>
                                <w:rFonts w:ascii="Times New Roman" w:hAnsi="Times New Roman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id w:val="676457443"/>
                                <w:lock w:val="contentLocked"/>
                                <w:group/>
                              </w:sdtPr>
                              <w:sdtEndPr>
                                <w:rPr>
                                  <w:b w:val="0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alias w:val="Seçim İçin Tıklayınız."/>
                                    <w:tag w:val="Seçim İçin Tıklayınız."/>
                                    <w:id w:val="-761058949"/>
                                    <w:dropDownList>
                                      <w:listItem w:displayText="ANABİLİM DALI SEÇMEK İÇİN TIKLAYINIZ." w:value="ANABİLİM DALI SEÇMEK İÇİN TIKLAYINIZ."/>
                                      <w:listItem w:displayText="DİSİPLİNLERARASI NÜKLEER ENERJİ VE ENERJİ SİSTEMLERİ ANABİLİM DALI" w:value="DİSİPLİNLERARASI NÜKLEER ENERJİ VE ENERJİ SİSTEMLERİ ANABİLİM DALI"/>
                                      <w:listItem w:displayText="DİSİPLİNLERARASI KUANTUM SİSTEMLERİ MODELLEME ANABİLİM DALI" w:value="DİSİPLİNLERARASI KUANTUM SİSTEMLERİ MODELLEME ANABİLİM DALI"/>
                                      <w:listItem w:displayText="DİSİPLİNLERARASI ÇEVRE SAĞLIĞI ANABİLİM DALI" w:value="DİSİPLİNLERARASI ÇEVRE SAĞLIĞI ANABİLİM DALI"/>
                                      <w:listItem w:displayText="SU ÜRÜNLERİ AVLAMA VE İŞLEME TEKNOLOJİSİ ANABİLİM DALI" w:value="SU ÜRÜNLERİ AVLAMA VE İŞLEME TEKNOLOJİSİ ANABİLİM DALI"/>
                                      <w:listItem w:displayText="SU ÜRÜNLERİ YETİŞTİRİCİLİĞİ ANABİLİM DALI" w:value="SU ÜRÜNLERİ YETİŞTİRİCİLİĞİ ANABİLİM DALI"/>
                                      <w:listItem w:displayText="SU ÜRÜNLERİ TEMEL BİLİMLER ANABİLİM DALI" w:value="SU ÜRÜNLERİ TEMEL BİLİMLER ANABİLİM DALI"/>
                                      <w:listItem w:displayText="BİYOLOJİ ANABİLİM DALI" w:value="BİYOLOJİ ANABİLİM DALI"/>
                                      <w:listItem w:displayText="MATEMATİK ANABİLİM DALI" w:value="MATEMATİK ANABİLİM DALI"/>
                                      <w:listItem w:displayText="İSTATİSTİK ANABİLİM DALI" w:value="İSTATİSTİK ANABİLİM DALI"/>
                                      <w:listItem w:displayText="MATEMATİK VE FEN BİLİMLERİ EĞİTİMİ ANABİLİM DALI" w:value="MATEMATİK VE FEN BİLİMLERİ EĞİTİMİ ANABİLİM DALI"/>
                                      <w:listItem w:displayText="KİMYA ANABİLİM DALI" w:value="KİMYA ANABİLİM DALI"/>
                                      <w:listItem w:displayText="TARİH ANABİLİM DALI" w:value="TARİH ANABİLİM DALI"/>
                                      <w:listItem w:displayText="İŞLETME ANABİLİM DALI" w:value="İŞLETME ANABİLİM DALI"/>
                                      <w:listItem w:displayText="SİYAET BİLİMİ VE KAMU YÖNETİMİ ANABİLİM DALI" w:value="SİYAET BİLİMİ VE KAMU YÖNETİMİ ANABİLİM DALI"/>
                                      <w:listItem w:displayText="ANTRENÖRLÜK EĞİTİMİ ANABİLİM DALI" w:value="ANTRENÖRLÜK EĞİTİMİ ANABİLİM DALI"/>
                                      <w:listItem w:displayText="TÜRKÇE VE SOSYAL BİLİMLER EĞİTİMİ ANABİLİM DALI" w:value="TÜRKÇE VE SOSYAL BİLİMLER EĞİTİMİ ANABİLİM DALI"/>
                                    </w:dropDownList>
                                  </w:sdtPr>
                                  <w:sdtContent>
                                    <w:r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  <w:t>ANABİLİM DALI SEÇMEK İÇİN TIKLAYINIZ.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vert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361pt;margin-top:-58.5pt;width:39.7pt;height:810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" stroked="f">
                <v:textbox style="layout-flow:vertical">
                  <w:txbxContent>
                    <w:p w:rsidR="00DC4316" w:rsidRDefault="00DC4316" w:rsidP="00DC4316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YAZARIN ADI SOYADI                                              </w:t>
                      </w:r>
                      <w:sdt>
                        <w:sdtPr>
                          <w:rPr>
                            <w:rFonts w:ascii="Times New Roman" w:hAnsi="Times New Roman"/>
                            <w:b/>
                            <w:color w:val="C00000"/>
                            <w:sz w:val="28"/>
                            <w:szCs w:val="28"/>
                          </w:rPr>
                          <w:id w:val="-910458044"/>
                          <w:lock w:val="contentLocked"/>
                          <w:group/>
                        </w:sdt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alias w:val="Tez Türü Seçiniz"/>
                              <w:tag w:val="Tez Türü Seçiniz"/>
                              <w:id w:val="571002944"/>
                              <w:dropDownList>
                                <w:listItem w:displayText="KİTAPÇIK TÜRÜNÜ SEÇİNİZ" w:value="KİTAPÇIK TÜRÜNÜ SEÇİNİZ"/>
                                <w:listItem w:displayText="YÜKSEK LİSANS TEZİ" w:value="YÜKSEK LİSANS TEZİ"/>
                                <w:listItem w:displayText="DOKTORA TEZİ" w:value="DOKTORA TEZİ"/>
                                <w:listItem w:displayText="DÖNEM PROJESİ" w:value="DÖNEM PROJESİ"/>
                              </w:dropDownList>
                            </w:sdtPr>
                            <w:sdtContent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KİTAPÇIK TÜRÜNÜ SEÇİNİZ</w:t>
                              </w:r>
                            </w:sdtContent>
                          </w:sdt>
                        </w:sdtContent>
                      </w:sdt>
                      <w:r>
                        <w:rPr>
                          <w:rFonts w:ascii="Times New Roman" w:hAnsi="Times New Roman"/>
                          <w:b/>
                          <w:color w:val="C00000"/>
                          <w:sz w:val="28"/>
                          <w:szCs w:val="28"/>
                        </w:rPr>
                        <w:t xml:space="preserve">                      </w:t>
                      </w:r>
                      <w:sdt>
                        <w:sdtPr>
                          <w:rPr>
                            <w:rFonts w:ascii="Times New Roman" w:hAnsi="Times New Roman"/>
                            <w:b/>
                            <w:color w:val="C00000"/>
                            <w:sz w:val="24"/>
                            <w:szCs w:val="24"/>
                          </w:rPr>
                          <w:id w:val="676457443"/>
                          <w:lock w:val="contentLocked"/>
                          <w:group/>
                        </w:sdtPr>
                        <w:sdtEndPr>
                          <w:rPr>
                            <w:b w:val="0"/>
                          </w:rPr>
                        </w:sdtEnd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alias w:val="Seçim İçin Tıklayınız."/>
                              <w:tag w:val="Seçim İçin Tıklayınız."/>
                              <w:id w:val="-761058949"/>
                              <w:dropDownList>
                                <w:listItem w:displayText="ANABİLİM DALI SEÇMEK İÇİN TIKLAYINIZ." w:value="ANABİLİM DALI SEÇMEK İÇİN TIKLAYINIZ."/>
                                <w:listItem w:displayText="DİSİPLİNLERARASI NÜKLEER ENERJİ VE ENERJİ SİSTEMLERİ ANABİLİM DALI" w:value="DİSİPLİNLERARASI NÜKLEER ENERJİ VE ENERJİ SİSTEMLERİ ANABİLİM DALI"/>
                                <w:listItem w:displayText="DİSİPLİNLERARASI KUANTUM SİSTEMLERİ MODELLEME ANABİLİM DALI" w:value="DİSİPLİNLERARASI KUANTUM SİSTEMLERİ MODELLEME ANABİLİM DALI"/>
                                <w:listItem w:displayText="DİSİPLİNLERARASI ÇEVRE SAĞLIĞI ANABİLİM DALI" w:value="DİSİPLİNLERARASI ÇEVRE SAĞLIĞI ANABİLİM DALI"/>
                                <w:listItem w:displayText="SU ÜRÜNLERİ AVLAMA VE İŞLEME TEKNOLOJİSİ ANABİLİM DALI" w:value="SU ÜRÜNLERİ AVLAMA VE İŞLEME TEKNOLOJİSİ ANABİLİM DALI"/>
                                <w:listItem w:displayText="SU ÜRÜNLERİ YETİŞTİRİCİLİĞİ ANABİLİM DALI" w:value="SU ÜRÜNLERİ YETİŞTİRİCİLİĞİ ANABİLİM DALI"/>
                                <w:listItem w:displayText="SU ÜRÜNLERİ TEMEL BİLİMLER ANABİLİM DALI" w:value="SU ÜRÜNLERİ TEMEL BİLİMLER ANABİLİM DALI"/>
                                <w:listItem w:displayText="BİYOLOJİ ANABİLİM DALI" w:value="BİYOLOJİ ANABİLİM DALI"/>
                                <w:listItem w:displayText="MATEMATİK ANABİLİM DALI" w:value="MATEMATİK ANABİLİM DALI"/>
                                <w:listItem w:displayText="İSTATİSTİK ANABİLİM DALI" w:value="İSTATİSTİK ANABİLİM DALI"/>
                                <w:listItem w:displayText="MATEMATİK VE FEN BİLİMLERİ EĞİTİMİ ANABİLİM DALI" w:value="MATEMATİK VE FEN BİLİMLERİ EĞİTİMİ ANABİLİM DALI"/>
                                <w:listItem w:displayText="KİMYA ANABİLİM DALI" w:value="KİMYA ANABİLİM DALI"/>
                                <w:listItem w:displayText="TARİH ANABİLİM DALI" w:value="TARİH ANABİLİM DALI"/>
                                <w:listItem w:displayText="İŞLETME ANABİLİM DALI" w:value="İŞLETME ANABİLİM DALI"/>
                                <w:listItem w:displayText="SİYAET BİLİMİ VE KAMU YÖNETİMİ ANABİLİM DALI" w:value="SİYAET BİLİMİ VE KAMU YÖNETİMİ ANABİLİM DALI"/>
                                <w:listItem w:displayText="ANTRENÖRLÜK EĞİTİMİ ANABİLİM DALI" w:value="ANTRENÖRLÜK EĞİTİMİ ANABİLİM DALI"/>
                                <w:listItem w:displayText="TÜRKÇE VE SOSYAL BİLİMLER EĞİTİMİ ANABİLİM DALI" w:value="TÜRKÇE VE SOSYAL BİLİMLER EĞİTİMİ ANABİLİM DALI"/>
                              </w:dropDownList>
                            </w:sdtPr>
                            <w:sdtContent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ANABİLİM DALI SEÇMEK İÇİN TIKLAYINIZ.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D2DD9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-3044825</wp:posOffset>
                </wp:positionH>
                <wp:positionV relativeFrom="paragraph">
                  <wp:posOffset>-90805</wp:posOffset>
                </wp:positionV>
                <wp:extent cx="17999710" cy="359410"/>
                <wp:effectExtent l="0" t="0" r="2540" b="2540"/>
                <wp:wrapNone/>
                <wp:docPr id="3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999710" cy="359410"/>
                        </a:xfrm>
                        <a:prstGeom prst="rect">
                          <a:avLst/>
                        </a:prstGeom>
                        <a:solidFill>
                          <a:srgbClr val="2E3192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F17F9E" id="Rectangle 17" o:spid="_x0000_s1026" style="position:absolute;margin-left:-239.75pt;margin-top:-7.15pt;width:1417.3pt;height:28.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" o:allowincell="f" fillcolor="#2e3192" stroked="f">
                <v:path arrowok="t"/>
              </v:rect>
            </w:pict>
          </mc:Fallback>
        </mc:AlternateContent>
      </w:r>
      <w:r w:rsidR="00DD2DD9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-2549525</wp:posOffset>
                </wp:positionH>
                <wp:positionV relativeFrom="paragraph">
                  <wp:posOffset>-570703</wp:posOffset>
                </wp:positionV>
                <wp:extent cx="17999710" cy="359410"/>
                <wp:effectExtent l="0" t="0" r="2540" b="2540"/>
                <wp:wrapNone/>
                <wp:docPr id="3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999710" cy="359410"/>
                        </a:xfrm>
                        <a:prstGeom prst="rect">
                          <a:avLst/>
                        </a:prstGeom>
                        <a:solidFill>
                          <a:srgbClr val="F7941E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4DF1C" id="Rectangle 19" o:spid="_x0000_s1026" style="position:absolute;margin-left:-200.75pt;margin-top:-44.95pt;width:1417.3pt;height:28.3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" o:allowincell="f" fillcolor="#f7941e" stroked="f">
                <v:path arrowok="t"/>
              </v:rect>
            </w:pict>
          </mc:Fallback>
        </mc:AlternateContent>
      </w:r>
      <w:r w:rsidR="00430A8F">
        <w:rPr>
          <w:rFonts w:ascii="Times New Roman" w:hAnsi="Times New Roman"/>
          <w:sz w:val="11"/>
          <w:szCs w:val="11"/>
        </w:rPr>
        <w:tab/>
      </w:r>
      <w:r w:rsidR="00C80403">
        <w:rPr>
          <w:rFonts w:ascii="Times New Roman" w:hAnsi="Times New Roman"/>
          <w:sz w:val="11"/>
          <w:szCs w:val="11"/>
        </w:rPr>
        <w:tab/>
      </w:r>
    </w:p>
    <w:p w:rsidR="001416FA" w:rsidRDefault="00CA7797" w:rsidP="00CA7797">
      <w:pPr>
        <w:widowControl w:val="0"/>
        <w:tabs>
          <w:tab w:val="left" w:pos="14276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1416FA" w:rsidRDefault="00C668D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3568" behindDoc="0" locked="0" layoutInCell="1" allowOverlap="1" wp14:anchorId="664E92CD" wp14:editId="6F62B004">
            <wp:simplePos x="0" y="0"/>
            <wp:positionH relativeFrom="margin">
              <wp:posOffset>7948389</wp:posOffset>
            </wp:positionH>
            <wp:positionV relativeFrom="margin">
              <wp:posOffset>594995</wp:posOffset>
            </wp:positionV>
            <wp:extent cx="1652905" cy="1604645"/>
            <wp:effectExtent l="0" t="0" r="4445" b="0"/>
            <wp:wrapSquare wrapText="bothSides"/>
            <wp:docPr id="5" name="Resim 5" descr="http://basinyayin.sinop.edu.tr/images/logo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asinyayin.sinop.edu.tr/images/logo/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60464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before="13"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 w:rsidP="00B167C1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356B52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664" behindDoc="1" locked="0" layoutInCell="0" allowOverlap="1" wp14:anchorId="7C49FA51" wp14:editId="3D14E0A6">
                <wp:simplePos x="0" y="0"/>
                <wp:positionH relativeFrom="column">
                  <wp:posOffset>6181090</wp:posOffset>
                </wp:positionH>
                <wp:positionV relativeFrom="paragraph">
                  <wp:posOffset>116205</wp:posOffset>
                </wp:positionV>
                <wp:extent cx="5584190" cy="5755640"/>
                <wp:effectExtent l="0" t="0" r="16510" b="16510"/>
                <wp:wrapTight wrapText="bothSides">
                  <wp:wrapPolygon edited="0">
                    <wp:start x="0" y="0"/>
                    <wp:lineTo x="0" y="143"/>
                    <wp:lineTo x="21369" y="1144"/>
                    <wp:lineTo x="21369" y="20590"/>
                    <wp:lineTo x="9579" y="21519"/>
                    <wp:lineTo x="9579" y="21590"/>
                    <wp:lineTo x="20706" y="21590"/>
                    <wp:lineTo x="21590" y="21447"/>
                    <wp:lineTo x="21590" y="643"/>
                    <wp:lineTo x="21295" y="214"/>
                    <wp:lineTo x="20853" y="0"/>
                    <wp:lineTo x="0" y="0"/>
                  </wp:wrapPolygon>
                </wp:wrapTight>
                <wp:docPr id="2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4190" cy="5755640"/>
                        </a:xfrm>
                        <a:custGeom>
                          <a:avLst/>
                          <a:gdLst>
                            <a:gd name="T0" fmla="*/ 0 w 8602"/>
                            <a:gd name="T1" fmla="*/ 23 h 10842"/>
                            <a:gd name="T2" fmla="*/ 7434 w 8602"/>
                            <a:gd name="T3" fmla="*/ 23 h 10842"/>
                            <a:gd name="T4" fmla="*/ 7599 w 8602"/>
                            <a:gd name="T5" fmla="*/ 13 h 10842"/>
                            <a:gd name="T6" fmla="*/ 7747 w 8602"/>
                            <a:gd name="T7" fmla="*/ 5 h 10842"/>
                            <a:gd name="T8" fmla="*/ 7880 w 8602"/>
                            <a:gd name="T9" fmla="*/ 0 h 10842"/>
                            <a:gd name="T10" fmla="*/ 7998 w 8602"/>
                            <a:gd name="T11" fmla="*/ 0 h 10842"/>
                            <a:gd name="T12" fmla="*/ 8102 w 8602"/>
                            <a:gd name="T13" fmla="*/ 4 h 10842"/>
                            <a:gd name="T14" fmla="*/ 8193 w 8602"/>
                            <a:gd name="T15" fmla="*/ 15 h 10842"/>
                            <a:gd name="T16" fmla="*/ 8272 w 8602"/>
                            <a:gd name="T17" fmla="*/ 33 h 10842"/>
                            <a:gd name="T18" fmla="*/ 8340 w 8602"/>
                            <a:gd name="T19" fmla="*/ 59 h 10842"/>
                            <a:gd name="T20" fmla="*/ 8398 w 8602"/>
                            <a:gd name="T21" fmla="*/ 94 h 10842"/>
                            <a:gd name="T22" fmla="*/ 8445 w 8602"/>
                            <a:gd name="T23" fmla="*/ 140 h 10842"/>
                            <a:gd name="T24" fmla="*/ 8485 w 8602"/>
                            <a:gd name="T25" fmla="*/ 197 h 10842"/>
                            <a:gd name="T26" fmla="*/ 8516 w 8602"/>
                            <a:gd name="T27" fmla="*/ 266 h 10842"/>
                            <a:gd name="T28" fmla="*/ 8540 w 8602"/>
                            <a:gd name="T29" fmla="*/ 349 h 10842"/>
                            <a:gd name="T30" fmla="*/ 8559 w 8602"/>
                            <a:gd name="T31" fmla="*/ 446 h 10842"/>
                            <a:gd name="T32" fmla="*/ 8572 w 8602"/>
                            <a:gd name="T33" fmla="*/ 558 h 10842"/>
                            <a:gd name="T34" fmla="*/ 8581 w 8602"/>
                            <a:gd name="T35" fmla="*/ 687 h 10842"/>
                            <a:gd name="T36" fmla="*/ 8586 w 8602"/>
                            <a:gd name="T37" fmla="*/ 833 h 10842"/>
                            <a:gd name="T38" fmla="*/ 8589 w 8602"/>
                            <a:gd name="T39" fmla="*/ 998 h 10842"/>
                            <a:gd name="T40" fmla="*/ 8590 w 8602"/>
                            <a:gd name="T41" fmla="*/ 1182 h 10842"/>
                            <a:gd name="T42" fmla="*/ 8590 w 8602"/>
                            <a:gd name="T43" fmla="*/ 1387 h 10842"/>
                            <a:gd name="T44" fmla="*/ 8590 w 8602"/>
                            <a:gd name="T45" fmla="*/ 9579 h 10842"/>
                            <a:gd name="T46" fmla="*/ 8596 w 8602"/>
                            <a:gd name="T47" fmla="*/ 9759 h 10842"/>
                            <a:gd name="T48" fmla="*/ 8600 w 8602"/>
                            <a:gd name="T49" fmla="*/ 9921 h 10842"/>
                            <a:gd name="T50" fmla="*/ 8601 w 8602"/>
                            <a:gd name="T51" fmla="*/ 10066 h 10842"/>
                            <a:gd name="T52" fmla="*/ 8599 w 8602"/>
                            <a:gd name="T53" fmla="*/ 10195 h 10842"/>
                            <a:gd name="T54" fmla="*/ 8593 w 8602"/>
                            <a:gd name="T55" fmla="*/ 10308 h 10842"/>
                            <a:gd name="T56" fmla="*/ 8581 w 8602"/>
                            <a:gd name="T57" fmla="*/ 10408 h 10842"/>
                            <a:gd name="T58" fmla="*/ 8563 w 8602"/>
                            <a:gd name="T59" fmla="*/ 10494 h 10842"/>
                            <a:gd name="T60" fmla="*/ 8538 w 8602"/>
                            <a:gd name="T61" fmla="*/ 10568 h 10842"/>
                            <a:gd name="T62" fmla="*/ 8504 w 8602"/>
                            <a:gd name="T63" fmla="*/ 10631 h 10842"/>
                            <a:gd name="T64" fmla="*/ 8461 w 8602"/>
                            <a:gd name="T65" fmla="*/ 10683 h 10842"/>
                            <a:gd name="T66" fmla="*/ 8407 w 8602"/>
                            <a:gd name="T67" fmla="*/ 10726 h 10842"/>
                            <a:gd name="T68" fmla="*/ 8343 w 8602"/>
                            <a:gd name="T69" fmla="*/ 10760 h 10842"/>
                            <a:gd name="T70" fmla="*/ 8266 w 8602"/>
                            <a:gd name="T71" fmla="*/ 10787 h 10842"/>
                            <a:gd name="T72" fmla="*/ 8177 w 8602"/>
                            <a:gd name="T73" fmla="*/ 10807 h 10842"/>
                            <a:gd name="T74" fmla="*/ 8073 w 8602"/>
                            <a:gd name="T75" fmla="*/ 10821 h 10842"/>
                            <a:gd name="T76" fmla="*/ 7954 w 8602"/>
                            <a:gd name="T77" fmla="*/ 10831 h 10842"/>
                            <a:gd name="T78" fmla="*/ 7819 w 8602"/>
                            <a:gd name="T79" fmla="*/ 10837 h 10842"/>
                            <a:gd name="T80" fmla="*/ 7668 w 8602"/>
                            <a:gd name="T81" fmla="*/ 10840 h 10842"/>
                            <a:gd name="T82" fmla="*/ 7498 w 8602"/>
                            <a:gd name="T83" fmla="*/ 10841 h 10842"/>
                            <a:gd name="T84" fmla="*/ 7309 w 8602"/>
                            <a:gd name="T85" fmla="*/ 10841 h 10842"/>
                            <a:gd name="T86" fmla="*/ 3888 w 8602"/>
                            <a:gd name="T87" fmla="*/ 10841 h 108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8602" h="10842">
                              <a:moveTo>
                                <a:pt x="0" y="23"/>
                              </a:moveTo>
                              <a:lnTo>
                                <a:pt x="7434" y="23"/>
                              </a:lnTo>
                              <a:lnTo>
                                <a:pt x="7599" y="13"/>
                              </a:lnTo>
                              <a:lnTo>
                                <a:pt x="7747" y="5"/>
                              </a:lnTo>
                              <a:lnTo>
                                <a:pt x="7880" y="0"/>
                              </a:lnTo>
                              <a:lnTo>
                                <a:pt x="7998" y="0"/>
                              </a:lnTo>
                              <a:lnTo>
                                <a:pt x="8102" y="4"/>
                              </a:lnTo>
                              <a:lnTo>
                                <a:pt x="8193" y="15"/>
                              </a:lnTo>
                              <a:lnTo>
                                <a:pt x="8272" y="33"/>
                              </a:lnTo>
                              <a:lnTo>
                                <a:pt x="8340" y="59"/>
                              </a:lnTo>
                              <a:lnTo>
                                <a:pt x="8398" y="94"/>
                              </a:lnTo>
                              <a:lnTo>
                                <a:pt x="8445" y="140"/>
                              </a:lnTo>
                              <a:lnTo>
                                <a:pt x="8485" y="197"/>
                              </a:lnTo>
                              <a:lnTo>
                                <a:pt x="8516" y="266"/>
                              </a:lnTo>
                              <a:lnTo>
                                <a:pt x="8540" y="349"/>
                              </a:lnTo>
                              <a:lnTo>
                                <a:pt x="8559" y="446"/>
                              </a:lnTo>
                              <a:lnTo>
                                <a:pt x="8572" y="558"/>
                              </a:lnTo>
                              <a:lnTo>
                                <a:pt x="8581" y="687"/>
                              </a:lnTo>
                              <a:lnTo>
                                <a:pt x="8586" y="833"/>
                              </a:lnTo>
                              <a:lnTo>
                                <a:pt x="8589" y="998"/>
                              </a:lnTo>
                              <a:lnTo>
                                <a:pt x="8590" y="1182"/>
                              </a:lnTo>
                              <a:lnTo>
                                <a:pt x="8590" y="1387"/>
                              </a:lnTo>
                              <a:lnTo>
                                <a:pt x="8590" y="9579"/>
                              </a:lnTo>
                              <a:lnTo>
                                <a:pt x="8596" y="9759"/>
                              </a:lnTo>
                              <a:lnTo>
                                <a:pt x="8600" y="9921"/>
                              </a:lnTo>
                              <a:lnTo>
                                <a:pt x="8601" y="10066"/>
                              </a:lnTo>
                              <a:lnTo>
                                <a:pt x="8599" y="10195"/>
                              </a:lnTo>
                              <a:lnTo>
                                <a:pt x="8593" y="10308"/>
                              </a:lnTo>
                              <a:lnTo>
                                <a:pt x="8581" y="10408"/>
                              </a:lnTo>
                              <a:lnTo>
                                <a:pt x="8563" y="10494"/>
                              </a:lnTo>
                              <a:lnTo>
                                <a:pt x="8538" y="10568"/>
                              </a:lnTo>
                              <a:lnTo>
                                <a:pt x="8504" y="10631"/>
                              </a:lnTo>
                              <a:lnTo>
                                <a:pt x="8461" y="10683"/>
                              </a:lnTo>
                              <a:lnTo>
                                <a:pt x="8407" y="10726"/>
                              </a:lnTo>
                              <a:lnTo>
                                <a:pt x="8343" y="10760"/>
                              </a:lnTo>
                              <a:lnTo>
                                <a:pt x="8266" y="10787"/>
                              </a:lnTo>
                              <a:lnTo>
                                <a:pt x="8177" y="10807"/>
                              </a:lnTo>
                              <a:lnTo>
                                <a:pt x="8073" y="10821"/>
                              </a:lnTo>
                              <a:lnTo>
                                <a:pt x="7954" y="10831"/>
                              </a:lnTo>
                              <a:lnTo>
                                <a:pt x="7819" y="10837"/>
                              </a:lnTo>
                              <a:lnTo>
                                <a:pt x="7668" y="10840"/>
                              </a:lnTo>
                              <a:lnTo>
                                <a:pt x="7498" y="10841"/>
                              </a:lnTo>
                              <a:lnTo>
                                <a:pt x="7309" y="10841"/>
                              </a:lnTo>
                              <a:lnTo>
                                <a:pt x="3888" y="10841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F7941E">
                              <a:alpha val="81000"/>
                            </a:srgb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7CE6" w:rsidRDefault="00AF7CE6" w:rsidP="00356B52">
                            <w:pPr>
                              <w:spacing w:after="0" w:line="240" w:lineRule="auto"/>
                              <w:jc w:val="center"/>
                              <w:rPr>
                                <w:color w:val="F7941E"/>
                              </w:rPr>
                            </w:pPr>
                          </w:p>
                          <w:p w:rsidR="00356B52" w:rsidRPr="00CA7797" w:rsidRDefault="00356B52" w:rsidP="00356B52">
                            <w:pPr>
                              <w:spacing w:after="0" w:line="240" w:lineRule="auto"/>
                              <w:jc w:val="center"/>
                              <w:rPr>
                                <w:color w:val="F7941E"/>
                              </w:rPr>
                            </w:pPr>
                          </w:p>
                          <w:p w:rsidR="00AF7CE6" w:rsidRPr="00175AB6" w:rsidRDefault="00AF7CE6" w:rsidP="00356B52">
                            <w:pPr>
                              <w:tabs>
                                <w:tab w:val="left" w:pos="403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175AB6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T.C.</w:t>
                            </w:r>
                          </w:p>
                          <w:p w:rsidR="00AF7CE6" w:rsidRPr="00175AB6" w:rsidRDefault="00AF7CE6" w:rsidP="00356B52">
                            <w:pPr>
                              <w:tabs>
                                <w:tab w:val="left" w:pos="403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175AB6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SİNOP ÜNİVERSİTESİ</w:t>
                            </w:r>
                          </w:p>
                          <w:sdt>
                            <w:sdtPr>
                              <w:rPr>
                                <w:rFonts w:ascii="Times New Roman" w:hAnsi="Times New Roman"/>
                                <w:b/>
                                <w:color w:val="C00000"/>
                                <w:sz w:val="32"/>
                                <w:szCs w:val="32"/>
                              </w:rPr>
                              <w:id w:val="1531297882"/>
                              <w:lock w:val="contentLocked"/>
                              <w:group/>
                            </w:sdtPr>
                            <w:sdtEndPr>
                              <w:rPr>
                                <w:b w:val="0"/>
                              </w:rPr>
                            </w:sdtEndPr>
                            <w:sdtContent>
                              <w:p w:rsidR="007979D2" w:rsidRPr="00175AB6" w:rsidRDefault="001358F5" w:rsidP="00356B5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/>
                                      <w:sz w:val="32"/>
                                      <w:szCs w:val="32"/>
                                    </w:rPr>
                                    <w:alias w:val="Seçim İçin Tıklayınız."/>
                                    <w:tag w:val="Seçim İçin Tıklayınız."/>
                                    <w:id w:val="-1635020366"/>
                                    <w:dropDownList>
                                      <w:listItem w:displayText="ENSTİTÜ SEÇMEK İÇİN TIKLAYINIZ." w:value="ENSTİTÜ SEÇMEK İÇİN TIKLAYINIZ."/>
                                      <w:listItem w:displayText="LİSANSÜSTÜ EĞİTİM ENSTİTÜSÜ" w:value="LİSANSÜSTÜ EĞİTİM ENSTİTÜSÜ"/>
                                      <w:listItem w:displayText="SOSYAL BİLİMLER ENSTİTÜSÜ" w:value="SOSYAL BİLİMLER ENSTİTÜSÜ"/>
                                      <w:listItem w:displayText="FEN BİLİMLERİ ENSTİTÜSÜ" w:value="FEN BİLİMLERİ ENSTİTÜSÜ"/>
                                    </w:dropDownList>
                                  </w:sdtPr>
                                  <w:sdtEndPr/>
                                  <w:sdtContent>
                                    <w:r w:rsidR="003617C7" w:rsidRPr="00175AB6">
                                      <w:rPr>
                                        <w:rFonts w:ascii="Times New Roman" w:hAnsi="Times New Roman"/>
                                        <w:sz w:val="32"/>
                                        <w:szCs w:val="32"/>
                                      </w:rPr>
                                      <w:t>ENSTİTÜ SEÇMEK İÇİN TIKLAYINIZ.</w:t>
                                    </w:r>
                                  </w:sdtContent>
                                </w:sdt>
                              </w:p>
                            </w:sdtContent>
                          </w:sdt>
                          <w:p w:rsidR="00AF7CE6" w:rsidRPr="00371287" w:rsidRDefault="00AF7CE6" w:rsidP="00356B5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356B52" w:rsidRDefault="00356B52" w:rsidP="00356B5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356B52" w:rsidRPr="006153BA" w:rsidRDefault="00356B52" w:rsidP="00DE597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id w:val="783543291"/>
                                <w:lock w:val="contentLocked"/>
                                <w:group/>
                              </w:sdtPr>
                              <w:sdtEndPr>
                                <w:rPr>
                                  <w:b w:val="0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alias w:val="Seçim İçin Tıklayınız."/>
                                    <w:tag w:val="Seçim İçin Tıklayınız."/>
                                    <w:id w:val="1521818660"/>
                                    <w:dropDownList>
                                      <w:listItem w:displayText="ANABİLİM DALI SEÇMEK İÇİN TIKLAYINIZ." w:value="ANABİLİM DALI SEÇMEK İÇİN TIKLAYINIZ."/>
                                      <w:listItem w:displayText="DİSİPLİNLERARASI NÜKLEER ENERJİ VE ENERJİ SİSTEMLERİ ANABİLİM DALI" w:value="DİSİPLİNLERARASI NÜKLEER ENERJİ VE ENERJİ SİSTEMLERİ ANABİLİM DALI"/>
                                      <w:listItem w:displayText="DİSİPLİNLERARASI KUANTUM SİSTEMLERİ MODELLEME ANABİLİM DALI" w:value="DİSİPLİNLERARASI KUANTUM SİSTEMLERİ MODELLEME ANABİLİM DALI"/>
                                      <w:listItem w:displayText="DİSİPLİNLERARASI ÇEVRE SAĞLIĞI ANABİLİM DALI" w:value="DİSİPLİNLERARASI ÇEVRE SAĞLIĞI ANABİLİM DALI"/>
                                      <w:listItem w:displayText="SU ÜRÜNLERİ AVLAMA VE İŞLEME TEKNOLOJİSİ ANABİLİM DALI" w:value="SU ÜRÜNLERİ AVLAMA VE İŞLEME TEKNOLOJİSİ ANABİLİM DALI"/>
                                      <w:listItem w:displayText="SU ÜRÜNLERİ YETİŞTİRİCİLİĞİ ANABİLİM DALI" w:value="SU ÜRÜNLERİ YETİŞTİRİCİLİĞİ ANABİLİM DALI"/>
                                      <w:listItem w:displayText="SU ÜRÜNLERİ TEMEL BİLİMLER ANABİLİM DALI" w:value="SU ÜRÜNLERİ TEMEL BİLİMLER ANABİLİM DALI"/>
                                      <w:listItem w:displayText="BİYOLOJİ ANABİLİM DALI" w:value="BİYOLOJİ ANABİLİM DALI"/>
                                      <w:listItem w:displayText="MATEMATİK ANABİLİM DALI" w:value="MATEMATİK ANABİLİM DALI"/>
                                      <w:listItem w:displayText="İSTATİSTİK ANABİLİM DALI" w:value="İSTATİSTİK ANABİLİM DALI"/>
                                      <w:listItem w:displayText="MATEMATİK VE FEN BİLİMLERİ EĞİTİMİ ANABİLİM DALI" w:value="MATEMATİK VE FEN BİLİMLERİ EĞİTİMİ ANABİLİM DALI"/>
                                      <w:listItem w:displayText="KİMYA ANABİLİM DALI" w:value="KİMYA ANABİLİM DALI"/>
                                      <w:listItem w:displayText="TARİH ANABİLİM DALI" w:value="TARİH ANABİLİM DALI"/>
                                      <w:listItem w:displayText="İŞLETME ANABİLİM DALI" w:value="İŞLETME ANABİLİM DALI"/>
                                      <w:listItem w:displayText="SİYAET BİLİMİ VE KAMU YÖNETİMİ ANABİLİM DALI" w:value="SİYAET BİLİMİ VE KAMU YÖNETİMİ ANABİLİM DALI"/>
                                      <w:listItem w:displayText="ANTRENÖRLÜK EĞİTİMİ ANABİLİM DALI" w:value="ANTRENÖRLÜK EĞİTİMİ ANABİLİM DALI"/>
                                      <w:listItem w:displayText="TÜRKÇE VE SOSYAL BİLİMLER EĞİTİMİ ANABİLİM DALI" w:value="TÜRKÇE VE SOSYAL BİLİMLER EĞİTİMİ ANABİLİM DALI"/>
                                    </w:dropDownList>
                                  </w:sdtPr>
                                  <w:sdtContent>
                                    <w:r w:rsidRPr="006153BA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t>ANABİLİM DALI SEÇMEK İÇİN TIKLAYINIZ.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  <w:p w:rsidR="00356B52" w:rsidRPr="006153BA" w:rsidRDefault="00356B52" w:rsidP="00DE597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id w:val="-571962895"/>
                                <w:lock w:val="contentLocked"/>
                                <w:group/>
                              </w:sdtPr>
                              <w:sdtEndPr>
                                <w:rPr>
                                  <w:b w:val="0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alias w:val="Seçim İçin Tıklayınız."/>
                                    <w:tag w:val="Seçim İçin Tıklayınız."/>
                                    <w:id w:val="832799112"/>
                                    <w:dropDownList>
                                      <w:listItem w:displayText="BİLİM DALI İÇİN TIKLAYINIZ. (yoksa siliniz)" w:value="BİLİM DALI İÇİN TIKLAYINIZ. (yoksa siliniz)"/>
                                      <w:listItem w:displayText="FEN BİLGİSİ EĞİTİMİ" w:value="FEN BİLGİSİ EĞİTİMİ"/>
                                      <w:listItem w:displayText="SOSYAL BİLGİLER EĞİTİMİ" w:value="SOSYAL BİLGİLER EĞİTİMİ"/>
                                    </w:dropDownList>
                                  </w:sdtPr>
                                  <w:sdtContent>
                                    <w:r w:rsidRPr="006153BA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t>BİLİM DALI İÇİN TIKLAYINIZ. (yoksa siliniz)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  <w:p w:rsidR="00AF7CE6" w:rsidRPr="00371287" w:rsidRDefault="00AF7CE6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356B52" w:rsidRPr="00371287" w:rsidRDefault="00356B52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sdt>
                            <w:sdtPr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  <w:id w:val="-1051457396"/>
                              <w:lock w:val="contentLocked"/>
                              <w:group/>
                            </w:sdtPr>
                            <w:sdtContent>
                              <w:p w:rsidR="00356B52" w:rsidRPr="006153BA" w:rsidRDefault="00356B52" w:rsidP="00356B5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alias w:val="Tez Türü Seçiniz"/>
                                    <w:tag w:val="Tez Türü Seçiniz"/>
                                    <w:id w:val="820318933"/>
                                    <w:dropDownList>
                                      <w:listItem w:displayText="KİTAPÇIK TÜRÜNÜ SEÇİNİZ" w:value="KİTAPÇIK TÜRÜNÜ SEÇİNİZ"/>
                                      <w:listItem w:displayText="YÜKSEK LİSANS TEZİ" w:value="YÜKSEK LİSANS TEZİ"/>
                                      <w:listItem w:displayText="DOKTORA TEZİ" w:value="DOKTORA TEZİ"/>
                                      <w:listItem w:displayText="TEZSİZ YÜKSEK LİSANS DÖNEM PROJESİ" w:value="TEZSİZ YÜKSEK LİSANS DÖNEM PROJESİ"/>
                                      <w:listItem w:displayText="YÜKSEK LİSANS SEMİNERİ" w:value="YÜKSEK LİSANS SEMİNERİ"/>
                                      <w:listItem w:displayText="DOKTORA SEMİNERİ" w:value="DOKTORA SEMİNERİ"/>
                                      <w:listItem w:displayText="TİK DÖNEM RAPORU" w:value="TİK DÖNEM RAPORU"/>
                                    </w:dropDownList>
                                  </w:sdtPr>
                                  <w:sdtContent>
                                    <w:r w:rsidR="006153BA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t>KİTAPÇIK TÜRÜNÜ SEÇİNİZ</w:t>
                                    </w:r>
                                  </w:sdtContent>
                                </w:sdt>
                              </w:p>
                            </w:sdtContent>
                          </w:sdt>
                          <w:p w:rsidR="00AF7CE6" w:rsidRPr="00371287" w:rsidRDefault="00AF7CE6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AF7CE6" w:rsidRPr="00371287" w:rsidRDefault="00AF7CE6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356B52" w:rsidRPr="006153BA" w:rsidRDefault="00AB3AD2" w:rsidP="00356B5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153B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KABUL EDİLEN TEZİN/</w:t>
                            </w:r>
                          </w:p>
                          <w:p w:rsidR="00AF7CE6" w:rsidRPr="006153BA" w:rsidRDefault="007979D2" w:rsidP="00356B5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153B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PROJENİN</w:t>
                            </w:r>
                            <w:r w:rsidR="001358F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KONUSU</w:t>
                            </w:r>
                          </w:p>
                          <w:p w:rsidR="00AF7CE6" w:rsidRPr="00371287" w:rsidRDefault="00AF7CE6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AF7CE6" w:rsidRPr="00371287" w:rsidRDefault="00AF7CE6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9B0118" w:rsidRPr="006153BA" w:rsidRDefault="009B0118" w:rsidP="009B01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153B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YAZAR</w:t>
                            </w:r>
                          </w:p>
                          <w:p w:rsidR="00AF7CE6" w:rsidRPr="006153BA" w:rsidRDefault="001358F5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id w:val="1808657474"/>
                              </w:sdtPr>
                              <w:sdtEndPr/>
                              <w:sdtContent>
                                <w:r w:rsidR="009B0118" w:rsidRPr="006153BA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  <w:t>ADI SOYADI</w:t>
                                </w:r>
                              </w:sdtContent>
                            </w:sdt>
                          </w:p>
                          <w:p w:rsidR="009B0118" w:rsidRPr="00371287" w:rsidRDefault="009B0118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356B52" w:rsidRPr="00371287" w:rsidRDefault="00356B52" w:rsidP="009B01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AF7CE6" w:rsidRPr="006153BA" w:rsidRDefault="00AF7CE6" w:rsidP="00356B5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153B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DANIŞMAN</w:t>
                            </w:r>
                          </w:p>
                          <w:p w:rsidR="00AF7CE6" w:rsidRPr="009B0118" w:rsidRDefault="001358F5" w:rsidP="0098772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id w:val="-785275827"/>
                              </w:sdtPr>
                              <w:sdtEndPr/>
                              <w:sdtContent>
                                <w:r w:rsidR="00356B52" w:rsidRPr="006153BA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  <w:t>ÜNVANI ADI SOYADI</w:t>
                                </w:r>
                              </w:sdtContent>
                            </w:sdt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9FA51" id="Freeform 12" o:spid="_x0000_s1027" style="position:absolute;margin-left:486.7pt;margin-top:9.15pt;width:439.7pt;height:453.2pt;z-index:-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602,1084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" o:allowincell="f" adj="-11796480,,5400" path="m,23r7434,l7599,13,7747,5,7880,r118,l8102,4r91,11l8272,33r68,26l8398,94r47,46l8485,197r31,69l8540,349r19,97l8572,558r9,129l8586,833r3,165l8590,1182r,205l8590,9579r6,180l8600,9921r1,145l8599,10195r-6,113l8581,10408r-18,86l8538,10568r-34,63l8461,10683r-54,43l8343,10760r-77,27l8177,10807r-104,14l7954,10831r-135,6l7668,10840r-170,1l7309,10841r-3421,e" filled="f" strokecolor="#f7941e" strokeweight="2pt">
                <v:stroke opacity="53199f" joinstyle="round"/>
                <v:formulas/>
                <v:path arrowok="t" o:connecttype="custom" o:connectlocs="0,12210;4825955,12210;4933069,6901;5029147,2654;5115487,0;5192089,0;5259603,2123;5318678,7963;5369963,17519;5414107,31321;5451759,49901;5482270,74321;5508237,104580;5528361,141210;5543941,185272;5556276,236766;5564715,296223;5570557,364704;5573803,442211;5575751,529803;5576400,627483;5576400,736310;5576400,5085157;5580295,5180713;5582892,5266713;5583541,5343689;5582242,5412170;5578347,5472158;5570557,5525245;5558872,5570899;5542643,5610183;5520571,5643627;5492657,5671232;5457601,5694060;5416054,5712109;5366068,5726442;5308291,5737060;5240777,5744492;5163526,5749800;5075887,5752986;4977862,5754578;4867503,5755109;4744809,5755109;2523986,5755109" o:connectangles="0,0,0,0,0,0,0,0,0,0,0,0,0,0,0,0,0,0,0,0,0,0,0,0,0,0,0,0,0,0,0,0,0,0,0,0,0,0,0,0,0,0,0,0" textboxrect="0,0,8602,10842"/>
                <v:textbox>
                  <w:txbxContent>
                    <w:p w:rsidR="00AF7CE6" w:rsidRDefault="00AF7CE6" w:rsidP="00356B52">
                      <w:pPr>
                        <w:spacing w:after="0" w:line="240" w:lineRule="auto"/>
                        <w:jc w:val="center"/>
                        <w:rPr>
                          <w:color w:val="F7941E"/>
                        </w:rPr>
                      </w:pPr>
                    </w:p>
                    <w:p w:rsidR="00356B52" w:rsidRPr="00CA7797" w:rsidRDefault="00356B52" w:rsidP="00356B52">
                      <w:pPr>
                        <w:spacing w:after="0" w:line="240" w:lineRule="auto"/>
                        <w:jc w:val="center"/>
                        <w:rPr>
                          <w:color w:val="F7941E"/>
                        </w:rPr>
                      </w:pPr>
                    </w:p>
                    <w:p w:rsidR="00AF7CE6" w:rsidRPr="00175AB6" w:rsidRDefault="00AF7CE6" w:rsidP="00356B52">
                      <w:pPr>
                        <w:tabs>
                          <w:tab w:val="left" w:pos="403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175AB6">
                        <w:rPr>
                          <w:rFonts w:ascii="Times New Roman" w:hAnsi="Times New Roman"/>
                          <w:sz w:val="32"/>
                          <w:szCs w:val="32"/>
                        </w:rPr>
                        <w:t>T.C.</w:t>
                      </w:r>
                    </w:p>
                    <w:p w:rsidR="00AF7CE6" w:rsidRPr="00175AB6" w:rsidRDefault="00AF7CE6" w:rsidP="00356B52">
                      <w:pPr>
                        <w:tabs>
                          <w:tab w:val="left" w:pos="403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175AB6">
                        <w:rPr>
                          <w:rFonts w:ascii="Times New Roman" w:hAnsi="Times New Roman"/>
                          <w:sz w:val="32"/>
                          <w:szCs w:val="32"/>
                        </w:rPr>
                        <w:t>SİNOP ÜNİVERSİTESİ</w:t>
                      </w:r>
                    </w:p>
                    <w:sdt>
                      <w:sdtPr>
                        <w:rPr>
                          <w:rFonts w:ascii="Times New Roman" w:hAnsi="Times New Roman"/>
                          <w:b/>
                          <w:color w:val="C00000"/>
                          <w:sz w:val="32"/>
                          <w:szCs w:val="32"/>
                        </w:rPr>
                        <w:id w:val="1531297882"/>
                        <w:lock w:val="contentLocked"/>
                        <w:group/>
                      </w:sdtPr>
                      <w:sdtEndPr>
                        <w:rPr>
                          <w:b w:val="0"/>
                        </w:rPr>
                      </w:sdtEndPr>
                      <w:sdtContent>
                        <w:p w:rsidR="007979D2" w:rsidRPr="00175AB6" w:rsidRDefault="001358F5" w:rsidP="00356B52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color w:val="C00000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alias w:val="Seçim İçin Tıklayınız."/>
                              <w:tag w:val="Seçim İçin Tıklayınız."/>
                              <w:id w:val="-1635020366"/>
                              <w:dropDownList>
                                <w:listItem w:displayText="ENSTİTÜ SEÇMEK İÇİN TIKLAYINIZ." w:value="ENSTİTÜ SEÇMEK İÇİN TIKLAYINIZ."/>
                                <w:listItem w:displayText="LİSANSÜSTÜ EĞİTİM ENSTİTÜSÜ" w:value="LİSANSÜSTÜ EĞİTİM ENSTİTÜSÜ"/>
                                <w:listItem w:displayText="SOSYAL BİLİMLER ENSTİTÜSÜ" w:value="SOSYAL BİLİMLER ENSTİTÜSÜ"/>
                                <w:listItem w:displayText="FEN BİLİMLERİ ENSTİTÜSÜ" w:value="FEN BİLİMLERİ ENSTİTÜSÜ"/>
                              </w:dropDownList>
                            </w:sdtPr>
                            <w:sdtEndPr/>
                            <w:sdtContent>
                              <w:r w:rsidR="003617C7" w:rsidRPr="00175AB6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ENSTİTÜ SEÇMEK İÇİN TIKLAYINIZ.</w:t>
                              </w:r>
                            </w:sdtContent>
                          </w:sdt>
                        </w:p>
                      </w:sdtContent>
                    </w:sdt>
                    <w:p w:rsidR="00AF7CE6" w:rsidRPr="00371287" w:rsidRDefault="00AF7CE6" w:rsidP="00356B5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356B52" w:rsidRDefault="00356B52" w:rsidP="00356B5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356B52" w:rsidRPr="006153BA" w:rsidRDefault="00356B52" w:rsidP="00DE597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color w:val="C00000"/>
                            <w:sz w:val="24"/>
                            <w:szCs w:val="24"/>
                          </w:rPr>
                          <w:id w:val="783543291"/>
                          <w:lock w:val="contentLocked"/>
                          <w:group/>
                        </w:sdtPr>
                        <w:sdtEndPr>
                          <w:rPr>
                            <w:b w:val="0"/>
                          </w:rPr>
                        </w:sdtEnd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alias w:val="Seçim İçin Tıklayınız."/>
                              <w:tag w:val="Seçim İçin Tıklayınız."/>
                              <w:id w:val="1521818660"/>
                              <w:dropDownList>
                                <w:listItem w:displayText="ANABİLİM DALI SEÇMEK İÇİN TIKLAYINIZ." w:value="ANABİLİM DALI SEÇMEK İÇİN TIKLAYINIZ."/>
                                <w:listItem w:displayText="DİSİPLİNLERARASI NÜKLEER ENERJİ VE ENERJİ SİSTEMLERİ ANABİLİM DALI" w:value="DİSİPLİNLERARASI NÜKLEER ENERJİ VE ENERJİ SİSTEMLERİ ANABİLİM DALI"/>
                                <w:listItem w:displayText="DİSİPLİNLERARASI KUANTUM SİSTEMLERİ MODELLEME ANABİLİM DALI" w:value="DİSİPLİNLERARASI KUANTUM SİSTEMLERİ MODELLEME ANABİLİM DALI"/>
                                <w:listItem w:displayText="DİSİPLİNLERARASI ÇEVRE SAĞLIĞI ANABİLİM DALI" w:value="DİSİPLİNLERARASI ÇEVRE SAĞLIĞI ANABİLİM DALI"/>
                                <w:listItem w:displayText="SU ÜRÜNLERİ AVLAMA VE İŞLEME TEKNOLOJİSİ ANABİLİM DALI" w:value="SU ÜRÜNLERİ AVLAMA VE İŞLEME TEKNOLOJİSİ ANABİLİM DALI"/>
                                <w:listItem w:displayText="SU ÜRÜNLERİ YETİŞTİRİCİLİĞİ ANABİLİM DALI" w:value="SU ÜRÜNLERİ YETİŞTİRİCİLİĞİ ANABİLİM DALI"/>
                                <w:listItem w:displayText="SU ÜRÜNLERİ TEMEL BİLİMLER ANABİLİM DALI" w:value="SU ÜRÜNLERİ TEMEL BİLİMLER ANABİLİM DALI"/>
                                <w:listItem w:displayText="BİYOLOJİ ANABİLİM DALI" w:value="BİYOLOJİ ANABİLİM DALI"/>
                                <w:listItem w:displayText="MATEMATİK ANABİLİM DALI" w:value="MATEMATİK ANABİLİM DALI"/>
                                <w:listItem w:displayText="İSTATİSTİK ANABİLİM DALI" w:value="İSTATİSTİK ANABİLİM DALI"/>
                                <w:listItem w:displayText="MATEMATİK VE FEN BİLİMLERİ EĞİTİMİ ANABİLİM DALI" w:value="MATEMATİK VE FEN BİLİMLERİ EĞİTİMİ ANABİLİM DALI"/>
                                <w:listItem w:displayText="KİMYA ANABİLİM DALI" w:value="KİMYA ANABİLİM DALI"/>
                                <w:listItem w:displayText="TARİH ANABİLİM DALI" w:value="TARİH ANABİLİM DALI"/>
                                <w:listItem w:displayText="İŞLETME ANABİLİM DALI" w:value="İŞLETME ANABİLİM DALI"/>
                                <w:listItem w:displayText="SİYAET BİLİMİ VE KAMU YÖNETİMİ ANABİLİM DALI" w:value="SİYAET BİLİMİ VE KAMU YÖNETİMİ ANABİLİM DALI"/>
                                <w:listItem w:displayText="ANTRENÖRLÜK EĞİTİMİ ANABİLİM DALI" w:value="ANTRENÖRLÜK EĞİTİMİ ANABİLİM DALI"/>
                                <w:listItem w:displayText="TÜRKÇE VE SOSYAL BİLİMLER EĞİTİMİ ANABİLİM DALI" w:value="TÜRKÇE VE SOSYAL BİLİMLER EĞİTİMİ ANABİLİM DALI"/>
                              </w:dropDownList>
                            </w:sdtPr>
                            <w:sdtContent>
                              <w:r w:rsidRPr="006153BA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ANABİLİM DALI SEÇMEK İÇİN TIKLAYINIZ.</w:t>
                              </w:r>
                            </w:sdtContent>
                          </w:sdt>
                        </w:sdtContent>
                      </w:sdt>
                    </w:p>
                    <w:p w:rsidR="00356B52" w:rsidRPr="006153BA" w:rsidRDefault="00356B52" w:rsidP="00DE597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color w:val="C00000"/>
                            <w:sz w:val="24"/>
                            <w:szCs w:val="24"/>
                          </w:rPr>
                          <w:id w:val="-571962895"/>
                          <w:lock w:val="contentLocked"/>
                          <w:group/>
                        </w:sdtPr>
                        <w:sdtEndPr>
                          <w:rPr>
                            <w:b w:val="0"/>
                          </w:rPr>
                        </w:sdtEnd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alias w:val="Seçim İçin Tıklayınız."/>
                              <w:tag w:val="Seçim İçin Tıklayınız."/>
                              <w:id w:val="832799112"/>
                              <w:dropDownList>
                                <w:listItem w:displayText="BİLİM DALI İÇİN TIKLAYINIZ. (yoksa siliniz)" w:value="BİLİM DALI İÇİN TIKLAYINIZ. (yoksa siliniz)"/>
                                <w:listItem w:displayText="FEN BİLGİSİ EĞİTİMİ" w:value="FEN BİLGİSİ EĞİTİMİ"/>
                                <w:listItem w:displayText="SOSYAL BİLGİLER EĞİTİMİ" w:value="SOSYAL BİLGİLER EĞİTİMİ"/>
                              </w:dropDownList>
                            </w:sdtPr>
                            <w:sdtContent>
                              <w:r w:rsidRPr="006153BA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BİLİM DALI İÇİN TIKLAYINIZ. (yoksa siliniz)</w:t>
                              </w:r>
                            </w:sdtContent>
                          </w:sdt>
                        </w:sdtContent>
                      </w:sdt>
                    </w:p>
                    <w:p w:rsidR="00AF7CE6" w:rsidRPr="00371287" w:rsidRDefault="00AF7CE6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356B52" w:rsidRPr="00371287" w:rsidRDefault="00356B52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sdt>
                      <w:sdtPr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  <w:id w:val="-1051457396"/>
                        <w:lock w:val="contentLocked"/>
                        <w:group/>
                      </w:sdtPr>
                      <w:sdtContent>
                        <w:p w:rsidR="00356B52" w:rsidRPr="006153BA" w:rsidRDefault="00356B52" w:rsidP="00356B52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alias w:val="Tez Türü Seçiniz"/>
                              <w:tag w:val="Tez Türü Seçiniz"/>
                              <w:id w:val="820318933"/>
                              <w:dropDownList>
                                <w:listItem w:displayText="KİTAPÇIK TÜRÜNÜ SEÇİNİZ" w:value="KİTAPÇIK TÜRÜNÜ SEÇİNİZ"/>
                                <w:listItem w:displayText="YÜKSEK LİSANS TEZİ" w:value="YÜKSEK LİSANS TEZİ"/>
                                <w:listItem w:displayText="DOKTORA TEZİ" w:value="DOKTORA TEZİ"/>
                                <w:listItem w:displayText="TEZSİZ YÜKSEK LİSANS DÖNEM PROJESİ" w:value="TEZSİZ YÜKSEK LİSANS DÖNEM PROJESİ"/>
                                <w:listItem w:displayText="YÜKSEK LİSANS SEMİNERİ" w:value="YÜKSEK LİSANS SEMİNERİ"/>
                                <w:listItem w:displayText="DOKTORA SEMİNERİ" w:value="DOKTORA SEMİNERİ"/>
                                <w:listItem w:displayText="TİK DÖNEM RAPORU" w:value="TİK DÖNEM RAPORU"/>
                              </w:dropDownList>
                            </w:sdtPr>
                            <w:sdtContent>
                              <w:r w:rsidR="006153BA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KİTAPÇIK TÜRÜNÜ SEÇİNİZ</w:t>
                              </w:r>
                            </w:sdtContent>
                          </w:sdt>
                        </w:p>
                      </w:sdtContent>
                    </w:sdt>
                    <w:p w:rsidR="00AF7CE6" w:rsidRPr="00371287" w:rsidRDefault="00AF7CE6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AF7CE6" w:rsidRPr="00371287" w:rsidRDefault="00AF7CE6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356B52" w:rsidRPr="006153BA" w:rsidRDefault="00AB3AD2" w:rsidP="00356B5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153B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KABUL EDİLEN TEZİN/</w:t>
                      </w:r>
                    </w:p>
                    <w:p w:rsidR="00AF7CE6" w:rsidRPr="006153BA" w:rsidRDefault="007979D2" w:rsidP="00356B5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153B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PROJENİN</w:t>
                      </w:r>
                      <w:r w:rsidR="001358F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KONUSU</w:t>
                      </w:r>
                    </w:p>
                    <w:p w:rsidR="00AF7CE6" w:rsidRPr="00371287" w:rsidRDefault="00AF7CE6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AF7CE6" w:rsidRPr="00371287" w:rsidRDefault="00AF7CE6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9B0118" w:rsidRPr="006153BA" w:rsidRDefault="009B0118" w:rsidP="009B01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153B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YAZAR</w:t>
                      </w:r>
                    </w:p>
                    <w:p w:rsidR="00AF7CE6" w:rsidRPr="006153BA" w:rsidRDefault="001358F5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id w:val="1808657474"/>
                        </w:sdtPr>
                        <w:sdtEndPr/>
                        <w:sdtContent>
                          <w:r w:rsidR="009B0118" w:rsidRPr="006153BA"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ADI SOYADI</w:t>
                          </w:r>
                        </w:sdtContent>
                      </w:sdt>
                    </w:p>
                    <w:p w:rsidR="009B0118" w:rsidRPr="00371287" w:rsidRDefault="009B0118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356B52" w:rsidRPr="00371287" w:rsidRDefault="00356B52" w:rsidP="009B01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AF7CE6" w:rsidRPr="006153BA" w:rsidRDefault="00AF7CE6" w:rsidP="00356B5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153B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DANIŞMAN</w:t>
                      </w:r>
                    </w:p>
                    <w:p w:rsidR="00AF7CE6" w:rsidRPr="009B0118" w:rsidRDefault="001358F5" w:rsidP="00987726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id w:val="-785275827"/>
                        </w:sdtPr>
                        <w:sdtEndPr/>
                        <w:sdtContent>
                          <w:r w:rsidR="00356B52" w:rsidRPr="006153BA"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ÜNVANI ADI SOYADI</w:t>
                          </w:r>
                        </w:sdtContent>
                      </w:sdt>
                      <w:bookmarkStart w:id="1" w:name="_GoBack"/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Arial" w:hAnsi="Arial" w:cs="Arial"/>
          <w:sz w:val="24"/>
          <w:szCs w:val="24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DF30C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9712" behindDoc="0" locked="0" layoutInCell="1" allowOverlap="1" wp14:anchorId="2862C798" wp14:editId="708FD41E">
            <wp:simplePos x="0" y="0"/>
            <wp:positionH relativeFrom="margin">
              <wp:posOffset>611505</wp:posOffset>
            </wp:positionH>
            <wp:positionV relativeFrom="margin">
              <wp:posOffset>4360355</wp:posOffset>
            </wp:positionV>
            <wp:extent cx="1324610" cy="1284605"/>
            <wp:effectExtent l="0" t="0" r="8890" b="0"/>
            <wp:wrapSquare wrapText="bothSides"/>
            <wp:docPr id="2" name="Resim 2" descr="http://basinyayin.sinop.edu.tr/images/logo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asinyayin.sinop.edu.tr/images/logo/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12846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FA07E0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</w:p>
    <w:p w:rsidR="00FA07E0" w:rsidRDefault="00872CC6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416FA" w:rsidRDefault="001416FA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Arial" w:hAnsi="Arial" w:cs="Arial"/>
          <w:sz w:val="28"/>
          <w:szCs w:val="28"/>
        </w:rPr>
      </w:pPr>
    </w:p>
    <w:p w:rsidR="006946C0" w:rsidRDefault="006946C0">
      <w:pPr>
        <w:widowControl w:val="0"/>
        <w:autoSpaceDE w:val="0"/>
        <w:autoSpaceDN w:val="0"/>
        <w:adjustRightInd w:val="0"/>
        <w:spacing w:before="22" w:after="0" w:line="240" w:lineRule="auto"/>
        <w:ind w:right="3586"/>
        <w:jc w:val="right"/>
        <w:rPr>
          <w:rFonts w:ascii="Arial" w:hAnsi="Arial" w:cs="Arial"/>
          <w:sz w:val="26"/>
          <w:szCs w:val="26"/>
        </w:rPr>
      </w:pPr>
    </w:p>
    <w:p w:rsidR="006946C0" w:rsidRPr="006946C0" w:rsidRDefault="006946C0" w:rsidP="006946C0">
      <w:pPr>
        <w:rPr>
          <w:rFonts w:ascii="Arial" w:hAnsi="Arial" w:cs="Arial"/>
          <w:sz w:val="26"/>
          <w:szCs w:val="26"/>
        </w:rPr>
      </w:pPr>
    </w:p>
    <w:p w:rsidR="006946C0" w:rsidRPr="006946C0" w:rsidRDefault="006946C0" w:rsidP="006946C0">
      <w:pPr>
        <w:rPr>
          <w:rFonts w:ascii="Arial" w:hAnsi="Arial" w:cs="Arial"/>
          <w:sz w:val="26"/>
          <w:szCs w:val="26"/>
        </w:rPr>
      </w:pPr>
    </w:p>
    <w:p w:rsidR="006946C0" w:rsidRPr="006946C0" w:rsidRDefault="00CA7797" w:rsidP="006946C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pacing w:val="2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column">
                  <wp:posOffset>4897120</wp:posOffset>
                </wp:positionH>
                <wp:positionV relativeFrom="paragraph">
                  <wp:posOffset>342738</wp:posOffset>
                </wp:positionV>
                <wp:extent cx="8021320" cy="360000"/>
                <wp:effectExtent l="0" t="0" r="0" b="2540"/>
                <wp:wrapTight wrapText="bothSides">
                  <wp:wrapPolygon edited="0">
                    <wp:start x="0" y="0"/>
                    <wp:lineTo x="0" y="20608"/>
                    <wp:lineTo x="21545" y="20608"/>
                    <wp:lineTo x="21545" y="0"/>
                    <wp:lineTo x="0" y="0"/>
                  </wp:wrapPolygon>
                </wp:wrapTight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21320" cy="360000"/>
                        </a:xfrm>
                        <a:prstGeom prst="rect">
                          <a:avLst/>
                        </a:prstGeom>
                        <a:solidFill>
                          <a:srgbClr val="2E3192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4D5886" w:rsidRPr="00297A27" w:rsidRDefault="004D5886" w:rsidP="004D58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97A2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                         </w:t>
                            </w:r>
                            <w:r w:rsidR="007D408A" w:rsidRPr="00297A27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SİNOP – 20</w:t>
                            </w:r>
                            <w:proofErr w:type="gramStart"/>
                            <w:r w:rsidR="007D408A" w:rsidRPr="00297A27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8" style="position:absolute;margin-left:385.6pt;margin-top:27pt;width:631.6pt;height:28.3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" o:allowincell="f" fillcolor="#2e3192" stroked="f">
                <v:path arrowok="t"/>
                <v:textbox>
                  <w:txbxContent>
                    <w:p w:rsidR="004D5886" w:rsidRPr="00297A27" w:rsidRDefault="004D5886" w:rsidP="004D58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297A2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                         </w:t>
                      </w:r>
                      <w:r w:rsidR="007D408A" w:rsidRPr="00297A27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SİNOP – 20</w:t>
                      </w:r>
                      <w:proofErr w:type="gramStart"/>
                      <w:r w:rsidR="007D408A" w:rsidRPr="00297A27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6946C0" w:rsidRPr="006946C0" w:rsidRDefault="006946C0" w:rsidP="006946C0">
      <w:pPr>
        <w:tabs>
          <w:tab w:val="left" w:pos="5266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</w:p>
    <w:sectPr w:rsidR="006946C0" w:rsidRPr="006946C0" w:rsidSect="001416FA">
      <w:type w:val="continuous"/>
      <w:pgSz w:w="23820" w:h="16840" w:orient="landscape"/>
      <w:pgMar w:top="1560" w:right="1420" w:bottom="280" w:left="3460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spelling="clean" w:grammar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473"/>
    <w:rsid w:val="00015205"/>
    <w:rsid w:val="00041E54"/>
    <w:rsid w:val="00045BB0"/>
    <w:rsid w:val="00046155"/>
    <w:rsid w:val="00051C81"/>
    <w:rsid w:val="0007351A"/>
    <w:rsid w:val="000844D1"/>
    <w:rsid w:val="00090C79"/>
    <w:rsid w:val="000945B8"/>
    <w:rsid w:val="00094EE9"/>
    <w:rsid w:val="000B05F6"/>
    <w:rsid w:val="000B3009"/>
    <w:rsid w:val="000B78D5"/>
    <w:rsid w:val="000C10F6"/>
    <w:rsid w:val="000C3BA9"/>
    <w:rsid w:val="000D7E76"/>
    <w:rsid w:val="000E4473"/>
    <w:rsid w:val="000F6E2A"/>
    <w:rsid w:val="001000E8"/>
    <w:rsid w:val="00112364"/>
    <w:rsid w:val="00132F31"/>
    <w:rsid w:val="001358F5"/>
    <w:rsid w:val="001416FA"/>
    <w:rsid w:val="001417D3"/>
    <w:rsid w:val="00164BEA"/>
    <w:rsid w:val="00175AB6"/>
    <w:rsid w:val="001A6437"/>
    <w:rsid w:val="001B68EF"/>
    <w:rsid w:val="001C3731"/>
    <w:rsid w:val="001C6992"/>
    <w:rsid w:val="001D3301"/>
    <w:rsid w:val="001D61EA"/>
    <w:rsid w:val="001E058B"/>
    <w:rsid w:val="001E1423"/>
    <w:rsid w:val="001E2D9B"/>
    <w:rsid w:val="001F7AB5"/>
    <w:rsid w:val="0020629A"/>
    <w:rsid w:val="00231472"/>
    <w:rsid w:val="00231EFB"/>
    <w:rsid w:val="002517A1"/>
    <w:rsid w:val="00256479"/>
    <w:rsid w:val="00267996"/>
    <w:rsid w:val="00280430"/>
    <w:rsid w:val="00297A27"/>
    <w:rsid w:val="002A27A2"/>
    <w:rsid w:val="002A728F"/>
    <w:rsid w:val="002B3218"/>
    <w:rsid w:val="002B3546"/>
    <w:rsid w:val="002C0A98"/>
    <w:rsid w:val="002D1291"/>
    <w:rsid w:val="002D3188"/>
    <w:rsid w:val="002D550E"/>
    <w:rsid w:val="002F3A82"/>
    <w:rsid w:val="002F60D0"/>
    <w:rsid w:val="002F6EB3"/>
    <w:rsid w:val="00356B52"/>
    <w:rsid w:val="003617C7"/>
    <w:rsid w:val="00371287"/>
    <w:rsid w:val="003726A7"/>
    <w:rsid w:val="00385182"/>
    <w:rsid w:val="003A562E"/>
    <w:rsid w:val="003B5300"/>
    <w:rsid w:val="003C66A5"/>
    <w:rsid w:val="003E13B7"/>
    <w:rsid w:val="004176D1"/>
    <w:rsid w:val="00421122"/>
    <w:rsid w:val="00425F7B"/>
    <w:rsid w:val="00430A8F"/>
    <w:rsid w:val="00436B60"/>
    <w:rsid w:val="0044614D"/>
    <w:rsid w:val="004507E8"/>
    <w:rsid w:val="00476C9A"/>
    <w:rsid w:val="004A2E90"/>
    <w:rsid w:val="004D20BB"/>
    <w:rsid w:val="004D5886"/>
    <w:rsid w:val="004F25D3"/>
    <w:rsid w:val="00501098"/>
    <w:rsid w:val="005018DD"/>
    <w:rsid w:val="005022E9"/>
    <w:rsid w:val="00502ACE"/>
    <w:rsid w:val="00505E36"/>
    <w:rsid w:val="00506CAC"/>
    <w:rsid w:val="00511B84"/>
    <w:rsid w:val="00531812"/>
    <w:rsid w:val="00533E32"/>
    <w:rsid w:val="00540765"/>
    <w:rsid w:val="00567E40"/>
    <w:rsid w:val="005700BB"/>
    <w:rsid w:val="00570D0A"/>
    <w:rsid w:val="00575DE3"/>
    <w:rsid w:val="00577FE2"/>
    <w:rsid w:val="00595C5F"/>
    <w:rsid w:val="005A3A64"/>
    <w:rsid w:val="005B363F"/>
    <w:rsid w:val="005B5222"/>
    <w:rsid w:val="005C384F"/>
    <w:rsid w:val="005C4B73"/>
    <w:rsid w:val="005D428C"/>
    <w:rsid w:val="005F4AB1"/>
    <w:rsid w:val="00600C7F"/>
    <w:rsid w:val="00602D58"/>
    <w:rsid w:val="0060572D"/>
    <w:rsid w:val="00606077"/>
    <w:rsid w:val="006100F0"/>
    <w:rsid w:val="006153BA"/>
    <w:rsid w:val="00616538"/>
    <w:rsid w:val="0062269B"/>
    <w:rsid w:val="00634D1D"/>
    <w:rsid w:val="006356CC"/>
    <w:rsid w:val="006377A3"/>
    <w:rsid w:val="00666D98"/>
    <w:rsid w:val="0067681F"/>
    <w:rsid w:val="0068626A"/>
    <w:rsid w:val="00690A30"/>
    <w:rsid w:val="00690D73"/>
    <w:rsid w:val="006931C0"/>
    <w:rsid w:val="00693A37"/>
    <w:rsid w:val="006946C0"/>
    <w:rsid w:val="006B5078"/>
    <w:rsid w:val="006C0D5B"/>
    <w:rsid w:val="006D014F"/>
    <w:rsid w:val="006E619B"/>
    <w:rsid w:val="006F47BA"/>
    <w:rsid w:val="006F5DBF"/>
    <w:rsid w:val="007054D2"/>
    <w:rsid w:val="00717B6B"/>
    <w:rsid w:val="00724154"/>
    <w:rsid w:val="00753EAF"/>
    <w:rsid w:val="00791BA7"/>
    <w:rsid w:val="007979D2"/>
    <w:rsid w:val="007B0CDC"/>
    <w:rsid w:val="007B6828"/>
    <w:rsid w:val="007C50E5"/>
    <w:rsid w:val="007C791C"/>
    <w:rsid w:val="007D3730"/>
    <w:rsid w:val="007D408A"/>
    <w:rsid w:val="007F15F1"/>
    <w:rsid w:val="007F5A95"/>
    <w:rsid w:val="00810145"/>
    <w:rsid w:val="00810959"/>
    <w:rsid w:val="00825C1A"/>
    <w:rsid w:val="0083464A"/>
    <w:rsid w:val="008418B7"/>
    <w:rsid w:val="008476BB"/>
    <w:rsid w:val="00847764"/>
    <w:rsid w:val="008637ED"/>
    <w:rsid w:val="00872CC6"/>
    <w:rsid w:val="008741AB"/>
    <w:rsid w:val="008864CE"/>
    <w:rsid w:val="008B3B90"/>
    <w:rsid w:val="008B40BA"/>
    <w:rsid w:val="008B4118"/>
    <w:rsid w:val="008E3E2B"/>
    <w:rsid w:val="008F07F6"/>
    <w:rsid w:val="008F28D5"/>
    <w:rsid w:val="008F36D3"/>
    <w:rsid w:val="00933300"/>
    <w:rsid w:val="0094683C"/>
    <w:rsid w:val="00950AFB"/>
    <w:rsid w:val="00952BD4"/>
    <w:rsid w:val="0095443A"/>
    <w:rsid w:val="00954A91"/>
    <w:rsid w:val="00987726"/>
    <w:rsid w:val="00991BB2"/>
    <w:rsid w:val="009A3D12"/>
    <w:rsid w:val="009B0118"/>
    <w:rsid w:val="009B0F86"/>
    <w:rsid w:val="009E29BB"/>
    <w:rsid w:val="009E5B18"/>
    <w:rsid w:val="009F26CF"/>
    <w:rsid w:val="00A0275F"/>
    <w:rsid w:val="00A03357"/>
    <w:rsid w:val="00A30F97"/>
    <w:rsid w:val="00A373A8"/>
    <w:rsid w:val="00A37DAA"/>
    <w:rsid w:val="00A45976"/>
    <w:rsid w:val="00A62113"/>
    <w:rsid w:val="00A74C25"/>
    <w:rsid w:val="00A80552"/>
    <w:rsid w:val="00AA1DE9"/>
    <w:rsid w:val="00AB0C26"/>
    <w:rsid w:val="00AB19BA"/>
    <w:rsid w:val="00AB2A97"/>
    <w:rsid w:val="00AB3AD2"/>
    <w:rsid w:val="00AD00BA"/>
    <w:rsid w:val="00AE4FCC"/>
    <w:rsid w:val="00AF7CE6"/>
    <w:rsid w:val="00B008DB"/>
    <w:rsid w:val="00B026CB"/>
    <w:rsid w:val="00B02836"/>
    <w:rsid w:val="00B04011"/>
    <w:rsid w:val="00B12208"/>
    <w:rsid w:val="00B167C1"/>
    <w:rsid w:val="00B27E2B"/>
    <w:rsid w:val="00B35A1D"/>
    <w:rsid w:val="00B464F7"/>
    <w:rsid w:val="00B56C39"/>
    <w:rsid w:val="00B81385"/>
    <w:rsid w:val="00B81B4B"/>
    <w:rsid w:val="00B83E45"/>
    <w:rsid w:val="00B913C3"/>
    <w:rsid w:val="00B93EBC"/>
    <w:rsid w:val="00B95F89"/>
    <w:rsid w:val="00BC32D4"/>
    <w:rsid w:val="00BD4E86"/>
    <w:rsid w:val="00BD6D93"/>
    <w:rsid w:val="00BF2841"/>
    <w:rsid w:val="00BF77DD"/>
    <w:rsid w:val="00C007D5"/>
    <w:rsid w:val="00C0156A"/>
    <w:rsid w:val="00C16076"/>
    <w:rsid w:val="00C20203"/>
    <w:rsid w:val="00C20998"/>
    <w:rsid w:val="00C225D9"/>
    <w:rsid w:val="00C37995"/>
    <w:rsid w:val="00C41B3E"/>
    <w:rsid w:val="00C44EFF"/>
    <w:rsid w:val="00C503D3"/>
    <w:rsid w:val="00C668DD"/>
    <w:rsid w:val="00C80403"/>
    <w:rsid w:val="00C807DA"/>
    <w:rsid w:val="00C95DC5"/>
    <w:rsid w:val="00C97B2E"/>
    <w:rsid w:val="00CA10A3"/>
    <w:rsid w:val="00CA7797"/>
    <w:rsid w:val="00CC150F"/>
    <w:rsid w:val="00CC7076"/>
    <w:rsid w:val="00CD0A7C"/>
    <w:rsid w:val="00CE58CE"/>
    <w:rsid w:val="00CE664C"/>
    <w:rsid w:val="00D01840"/>
    <w:rsid w:val="00D253C6"/>
    <w:rsid w:val="00D46EE7"/>
    <w:rsid w:val="00D63925"/>
    <w:rsid w:val="00D63C14"/>
    <w:rsid w:val="00D76379"/>
    <w:rsid w:val="00D87062"/>
    <w:rsid w:val="00D920DA"/>
    <w:rsid w:val="00DC24A6"/>
    <w:rsid w:val="00DC4316"/>
    <w:rsid w:val="00DC489C"/>
    <w:rsid w:val="00DD2DD9"/>
    <w:rsid w:val="00DF30C3"/>
    <w:rsid w:val="00E05FEB"/>
    <w:rsid w:val="00E140DE"/>
    <w:rsid w:val="00E3138A"/>
    <w:rsid w:val="00E35A3A"/>
    <w:rsid w:val="00E55E28"/>
    <w:rsid w:val="00E663E6"/>
    <w:rsid w:val="00E7377F"/>
    <w:rsid w:val="00E75FDA"/>
    <w:rsid w:val="00E84C24"/>
    <w:rsid w:val="00E90164"/>
    <w:rsid w:val="00E9714C"/>
    <w:rsid w:val="00EA2DC3"/>
    <w:rsid w:val="00EA62BF"/>
    <w:rsid w:val="00EB332A"/>
    <w:rsid w:val="00EB6718"/>
    <w:rsid w:val="00ED56DB"/>
    <w:rsid w:val="00EF1DE9"/>
    <w:rsid w:val="00EF32EA"/>
    <w:rsid w:val="00F03EA8"/>
    <w:rsid w:val="00F21ED4"/>
    <w:rsid w:val="00F33689"/>
    <w:rsid w:val="00F404ED"/>
    <w:rsid w:val="00F60E8C"/>
    <w:rsid w:val="00F82137"/>
    <w:rsid w:val="00F905F1"/>
    <w:rsid w:val="00FA07E0"/>
    <w:rsid w:val="00FA56E9"/>
    <w:rsid w:val="00FB5D06"/>
    <w:rsid w:val="00FB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00c"/>
    </o:shapedefaults>
    <o:shapelayout v:ext="edit">
      <o:idmap v:ext="edit" data="1"/>
    </o:shapelayout>
  </w:shapeDefaults>
  <w:decimalSymbol w:val=","/>
  <w:listSeparator w:val=";"/>
  <w15:docId w15:val="{E9BE5D74-1446-46C5-8B7F-39570212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CE6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97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7B2E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7241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1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data\Downloads\tez-kapagi-sablonu-turkce-tez-17122014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8F"/>
    <w:rsid w:val="00A759F0"/>
    <w:rsid w:val="00B17194"/>
    <w:rsid w:val="00B21D79"/>
    <w:rsid w:val="00CE0C8F"/>
    <w:rsid w:val="00DF2870"/>
    <w:rsid w:val="00FA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DF2870"/>
    <w:rPr>
      <w:color w:val="808080"/>
    </w:rPr>
  </w:style>
  <w:style w:type="paragraph" w:customStyle="1" w:styleId="09F01B534FEC4B7692B24381C54AFD93">
    <w:name w:val="09F01B534FEC4B7692B24381C54AFD93"/>
    <w:rsid w:val="00CE0C8F"/>
  </w:style>
  <w:style w:type="paragraph" w:customStyle="1" w:styleId="28C194E3E8DD48FFB8768366FD3275EC">
    <w:name w:val="28C194E3E8DD48FFB8768366FD3275EC"/>
    <w:rsid w:val="00CE0C8F"/>
  </w:style>
  <w:style w:type="paragraph" w:customStyle="1" w:styleId="517E65617F204F41B0D4045C23E4C538">
    <w:name w:val="517E65617F204F41B0D4045C23E4C538"/>
    <w:rsid w:val="00CE0C8F"/>
  </w:style>
  <w:style w:type="paragraph" w:customStyle="1" w:styleId="B8B3C57BBC184FD78F49204D6EBBFE03">
    <w:name w:val="B8B3C57BBC184FD78F49204D6EBBFE03"/>
    <w:rsid w:val="00CE0C8F"/>
  </w:style>
  <w:style w:type="paragraph" w:customStyle="1" w:styleId="9F8E3666F250490C99D6F3ABC4992BF7">
    <w:name w:val="9F8E3666F250490C99D6F3ABC4992BF7"/>
  </w:style>
  <w:style w:type="paragraph" w:customStyle="1" w:styleId="DA00C5E3B1A8478B89B9ECF06A632B28">
    <w:name w:val="DA00C5E3B1A8478B89B9ECF06A632B28"/>
  </w:style>
  <w:style w:type="paragraph" w:customStyle="1" w:styleId="628F2FBD981441D988D93D6F9FD46E8A">
    <w:name w:val="628F2FBD981441D988D93D6F9FD46E8A"/>
  </w:style>
  <w:style w:type="paragraph" w:customStyle="1" w:styleId="9AA25E50002E47F3B4243803F0A75B63">
    <w:name w:val="9AA25E50002E47F3B4243803F0A75B63"/>
  </w:style>
  <w:style w:type="paragraph" w:customStyle="1" w:styleId="62C2F8FB3C244C9DB83B7F8E0184B132">
    <w:name w:val="62C2F8FB3C244C9DB83B7F8E0184B132"/>
  </w:style>
  <w:style w:type="paragraph" w:customStyle="1" w:styleId="A5A8D4B85275472483C87BB84B1B5848">
    <w:name w:val="A5A8D4B85275472483C87BB84B1B5848"/>
  </w:style>
  <w:style w:type="paragraph" w:customStyle="1" w:styleId="389A77EABECE442291261F8E93D5593D">
    <w:name w:val="389A77EABECE442291261F8E93D5593D"/>
    <w:rsid w:val="00B21D79"/>
  </w:style>
  <w:style w:type="paragraph" w:customStyle="1" w:styleId="0212D2319BBE408D85ABFBEC40C43C69">
    <w:name w:val="0212D2319BBE408D85ABFBEC40C43C69"/>
    <w:rsid w:val="00B21D79"/>
  </w:style>
  <w:style w:type="paragraph" w:customStyle="1" w:styleId="1E87CF428B8B4B43B26FFAE1966E4753">
    <w:name w:val="1E87CF428B8B4B43B26FFAE1966E4753"/>
    <w:rsid w:val="00DF2870"/>
  </w:style>
  <w:style w:type="paragraph" w:customStyle="1" w:styleId="9E7DB446CCAF4103AD959C881D9B51C0">
    <w:name w:val="9E7DB446CCAF4103AD959C881D9B51C0"/>
    <w:rsid w:val="00DF2870"/>
  </w:style>
  <w:style w:type="paragraph" w:customStyle="1" w:styleId="CD0502F1BDEE474AB190B448D6B14F08">
    <w:name w:val="CD0502F1BDEE474AB190B448D6B14F08"/>
    <w:rsid w:val="00DF2870"/>
  </w:style>
  <w:style w:type="paragraph" w:customStyle="1" w:styleId="2FCC36368DE34F37ACD7D1A5E6A5B82B">
    <w:name w:val="2FCC36368DE34F37ACD7D1A5E6A5B82B"/>
    <w:rsid w:val="00DF2870"/>
  </w:style>
  <w:style w:type="paragraph" w:customStyle="1" w:styleId="61575E9FD2DB4A2EBB2F9A8AA58383A0">
    <w:name w:val="61575E9FD2DB4A2EBB2F9A8AA58383A0"/>
    <w:rsid w:val="00DF2870"/>
  </w:style>
  <w:style w:type="paragraph" w:customStyle="1" w:styleId="61F9A11E935149F4B209716FCF8FD2F0">
    <w:name w:val="61F9A11E935149F4B209716FCF8FD2F0"/>
    <w:rsid w:val="00DF2870"/>
  </w:style>
  <w:style w:type="paragraph" w:customStyle="1" w:styleId="8A49BA61220444EC88319593098EB256">
    <w:name w:val="8A49BA61220444EC88319593098EB256"/>
    <w:rsid w:val="00DF2870"/>
  </w:style>
  <w:style w:type="paragraph" w:customStyle="1" w:styleId="25647673905A4D06ABECB9CD3AEEA1DC">
    <w:name w:val="25647673905A4D06ABECB9CD3AEEA1DC"/>
    <w:rsid w:val="00DF2870"/>
  </w:style>
  <w:style w:type="paragraph" w:customStyle="1" w:styleId="0087C0AA611C4C9DB8165F931FD62048">
    <w:name w:val="0087C0AA611C4C9DB8165F931FD62048"/>
    <w:rsid w:val="00DF2870"/>
  </w:style>
  <w:style w:type="paragraph" w:customStyle="1" w:styleId="77E0C240A651403F90F79D37BE4E86DC">
    <w:name w:val="77E0C240A651403F90F79D37BE4E86DC"/>
    <w:rsid w:val="00DF2870"/>
  </w:style>
  <w:style w:type="paragraph" w:customStyle="1" w:styleId="FD7378459FDA417A8F8815F97F0813EB">
    <w:name w:val="FD7378459FDA417A8F8815F97F0813EB"/>
    <w:rsid w:val="00DF2870"/>
  </w:style>
  <w:style w:type="paragraph" w:customStyle="1" w:styleId="1EBF2FE33F184B87B8BCDBB16A214CD7">
    <w:name w:val="1EBF2FE33F184B87B8BCDBB16A214CD7"/>
    <w:rsid w:val="00DF2870"/>
  </w:style>
  <w:style w:type="paragraph" w:customStyle="1" w:styleId="177C7D1152CE408BBF9C4FAFCC03AA92">
    <w:name w:val="177C7D1152CE408BBF9C4FAFCC03AA92"/>
    <w:rsid w:val="00DF2870"/>
  </w:style>
  <w:style w:type="paragraph" w:customStyle="1" w:styleId="C8FB2B1D3FC24C48972CEA7CE6ED3179">
    <w:name w:val="C8FB2B1D3FC24C48972CEA7CE6ED3179"/>
    <w:rsid w:val="00DF2870"/>
  </w:style>
  <w:style w:type="paragraph" w:customStyle="1" w:styleId="38312715E1644C36B91AC0DE55E8C92B">
    <w:name w:val="38312715E1644C36B91AC0DE55E8C92B"/>
    <w:rsid w:val="00DF2870"/>
  </w:style>
  <w:style w:type="paragraph" w:customStyle="1" w:styleId="73841336FEF34B43BE20EDF28BE702C4">
    <w:name w:val="73841336FEF34B43BE20EDF28BE702C4"/>
    <w:rsid w:val="00DF2870"/>
  </w:style>
  <w:style w:type="paragraph" w:customStyle="1" w:styleId="D694C13D64CA4BD5BC9CFF19FAED77E0">
    <w:name w:val="D694C13D64CA4BD5BC9CFF19FAED77E0"/>
    <w:rsid w:val="00DF2870"/>
  </w:style>
  <w:style w:type="paragraph" w:customStyle="1" w:styleId="2B1A7FF0B1D145A8962A70FCDA1CC5CD">
    <w:name w:val="2B1A7FF0B1D145A8962A70FCDA1CC5CD"/>
    <w:rsid w:val="00DF2870"/>
  </w:style>
  <w:style w:type="paragraph" w:customStyle="1" w:styleId="93B794D298B34FEE89C3EA2295B03C93">
    <w:name w:val="93B794D298B34FEE89C3EA2295B03C93"/>
    <w:rsid w:val="00DF2870"/>
  </w:style>
  <w:style w:type="paragraph" w:customStyle="1" w:styleId="1003D96878984B13AA08089563DB4203">
    <w:name w:val="1003D96878984B13AA08089563DB4203"/>
    <w:rsid w:val="00DF2870"/>
  </w:style>
  <w:style w:type="paragraph" w:customStyle="1" w:styleId="5EB472EB213F4E29B7EE68695327A981">
    <w:name w:val="5EB472EB213F4E29B7EE68695327A981"/>
    <w:rsid w:val="00DF2870"/>
  </w:style>
  <w:style w:type="paragraph" w:customStyle="1" w:styleId="3DF36E1911DB40EBA29C5D514CA0D75B">
    <w:name w:val="3DF36E1911DB40EBA29C5D514CA0D75B"/>
    <w:rsid w:val="00DF2870"/>
  </w:style>
  <w:style w:type="paragraph" w:customStyle="1" w:styleId="0675A70047C64893B034A8BB44B6E376">
    <w:name w:val="0675A70047C64893B034A8BB44B6E376"/>
    <w:rsid w:val="00DF2870"/>
  </w:style>
  <w:style w:type="paragraph" w:customStyle="1" w:styleId="CF823C08E3774CE7AC4A93C47B0593E0">
    <w:name w:val="CF823C08E3774CE7AC4A93C47B0593E0"/>
    <w:rsid w:val="00DF2870"/>
  </w:style>
  <w:style w:type="paragraph" w:customStyle="1" w:styleId="5260238815D9469A87BBDD4CCA184752">
    <w:name w:val="5260238815D9469A87BBDD4CCA184752"/>
    <w:rsid w:val="00DF2870"/>
  </w:style>
  <w:style w:type="paragraph" w:customStyle="1" w:styleId="940EB99DAE2344BDB08C7DAFB09B3572">
    <w:name w:val="940EB99DAE2344BDB08C7DAFB09B3572"/>
    <w:rsid w:val="00DF2870"/>
  </w:style>
  <w:style w:type="paragraph" w:customStyle="1" w:styleId="F97A7586116A4D35B463C993988AFB99">
    <w:name w:val="F97A7586116A4D35B463C993988AFB99"/>
    <w:rsid w:val="00DF2870"/>
  </w:style>
  <w:style w:type="paragraph" w:customStyle="1" w:styleId="E450B99674504831B04DDB849BFB6C58">
    <w:name w:val="E450B99674504831B04DDB849BFB6C58"/>
    <w:rsid w:val="00DF2870"/>
  </w:style>
  <w:style w:type="paragraph" w:customStyle="1" w:styleId="4E32DCA90F954878A9FB007B304FED05">
    <w:name w:val="4E32DCA90F954878A9FB007B304FED05"/>
    <w:rsid w:val="00DF2870"/>
  </w:style>
  <w:style w:type="paragraph" w:customStyle="1" w:styleId="8043A25244F24DFA972B05DAF03DBD69">
    <w:name w:val="8043A25244F24DFA972B05DAF03DBD69"/>
    <w:rsid w:val="00DF28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3B28E-EB19-44BF-8A8A-4F6CD2331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tez-kapagi-sablonu-turkce-tez-17122014 (1).dotx</Template>
  <TotalTime>251</TotalTime>
  <Pages>1</Pages>
  <Words>0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doktora tez copy</vt:lpstr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doktora tez copy</dc:title>
  <dc:subject/>
  <dc:creator>aidata</dc:creator>
  <cp:keywords/>
  <cp:lastModifiedBy>sefa keskin</cp:lastModifiedBy>
  <cp:revision>16</cp:revision>
  <cp:lastPrinted>2020-02-05T11:38:00Z</cp:lastPrinted>
  <dcterms:created xsi:type="dcterms:W3CDTF">2019-05-10T11:09:00Z</dcterms:created>
  <dcterms:modified xsi:type="dcterms:W3CDTF">2020-02-05T11:46:00Z</dcterms:modified>
</cp:coreProperties>
</file>